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7EAB6" w14:textId="42A4F17D" w:rsidR="009E2C99" w:rsidRPr="000E0A54" w:rsidRDefault="002B183A" w:rsidP="000E0A54">
      <w:pPr>
        <w:pStyle w:val="Title"/>
      </w:pPr>
      <w:r>
        <w:rPr>
          <w:lang w:val="en-US"/>
        </w:rPr>
        <w:t>Mentor Pre-Placement Information Form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39"/>
        <w:gridCol w:w="5477"/>
      </w:tblGrid>
      <w:tr w:rsidR="00C951C5" w14:paraId="16D4B610" w14:textId="77777777" w:rsidTr="000E0A54">
        <w:trPr>
          <w:trHeight w:val="413"/>
          <w:jc w:val="center"/>
        </w:trPr>
        <w:tc>
          <w:tcPr>
            <w:tcW w:w="3539" w:type="dxa"/>
            <w:vAlign w:val="center"/>
          </w:tcPr>
          <w:p w14:paraId="59CE3F9E" w14:textId="77777777" w:rsidR="000E0A54" w:rsidRDefault="000E0A54" w:rsidP="00E30E6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</w:p>
          <w:p w14:paraId="3D1FBB35" w14:textId="57EB678C" w:rsidR="00C951C5" w:rsidRPr="00C951C5" w:rsidRDefault="00C951C5" w:rsidP="00E30E6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Introduce yourself</w:t>
            </w:r>
            <w:r w:rsidR="00F46121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 –</w:t>
            </w:r>
            <w:r w:rsidR="00C364C0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 </w:t>
            </w: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basic information</w:t>
            </w:r>
            <w:r w:rsidR="00C364C0" w:rsidRPr="00C364C0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, f</w:t>
            </w:r>
            <w:r w:rsidR="00E30E66" w:rsidRPr="00E30E66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or example</w:t>
            </w:r>
            <w:r w:rsidR="00E30E66" w:rsidRPr="00E30E66">
              <w:rPr>
                <w:rFonts w:ascii="Helvetica Light" w:eastAsia="Helvetica Light" w:hAnsi="Helvetica Light" w:cs="Helvetica Light"/>
                <w:color w:val="024852"/>
                <w:kern w:val="0"/>
                <w:sz w:val="22"/>
                <w:szCs w:val="22"/>
                <w:lang w:val="en-US" w:eastAsia="en-US"/>
                <w14:ligatures w14:val="none"/>
              </w:rPr>
              <w:t>:</w:t>
            </w:r>
            <w:r w:rsidR="00E30E66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 xml:space="preserve"> </w:t>
            </w:r>
          </w:p>
          <w:p w14:paraId="055DB30E" w14:textId="77777777" w:rsidR="00C951C5" w:rsidRPr="00C951C5" w:rsidRDefault="00C951C5" w:rsidP="00E30E66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your name</w:t>
            </w:r>
          </w:p>
          <w:p w14:paraId="76AAC88B" w14:textId="7CF04D1B" w:rsidR="00C951C5" w:rsidRPr="00C951C5" w:rsidRDefault="00C951C5" w:rsidP="00E30E66">
            <w:pPr>
              <w:pStyle w:val="paragraph"/>
              <w:numPr>
                <w:ilvl w:val="0"/>
                <w:numId w:val="9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 xml:space="preserve">where you’re from </w:t>
            </w:r>
          </w:p>
          <w:p w14:paraId="10DC8000" w14:textId="77777777" w:rsidR="00C951C5" w:rsidRPr="00C951C5" w:rsidRDefault="00C951C5" w:rsidP="00E30E66">
            <w:pPr>
              <w:pStyle w:val="paragraph"/>
              <w:numPr>
                <w:ilvl w:val="0"/>
                <w:numId w:val="9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how long you’ve worked in your job, what inspired you to work in this field</w:t>
            </w:r>
          </w:p>
          <w:p w14:paraId="76272B15" w14:textId="29CB108D" w:rsidR="00C951C5" w:rsidRPr="00C951C5" w:rsidRDefault="00C951C5" w:rsidP="00E30E66">
            <w:pPr>
              <w:pStyle w:val="paragraph"/>
              <w:numPr>
                <w:ilvl w:val="0"/>
                <w:numId w:val="9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any hobbies you have</w:t>
            </w:r>
          </w:p>
        </w:tc>
        <w:tc>
          <w:tcPr>
            <w:tcW w:w="5477" w:type="dxa"/>
            <w:vAlign w:val="center"/>
          </w:tcPr>
          <w:p w14:paraId="57ACAF7A" w14:textId="77777777" w:rsidR="00C951C5" w:rsidRDefault="00C951C5" w:rsidP="008024D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0"/>
          </w:p>
        </w:tc>
      </w:tr>
      <w:tr w:rsidR="00C951C5" w14:paraId="5A3B8FE8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13972B6E" w14:textId="77777777" w:rsidR="000E0A54" w:rsidRDefault="000E0A54" w:rsidP="00E30E6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</w:p>
          <w:p w14:paraId="249C50A1" w14:textId="253FEF41" w:rsidR="00C951C5" w:rsidRDefault="00C951C5" w:rsidP="00E30E6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Describe your workplace</w:t>
            </w:r>
            <w:r w:rsidR="00D757AD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,</w:t>
            </w:r>
            <w:r w:rsidRPr="00E30E66">
              <w:rPr>
                <w:rFonts w:ascii="Helvetica Light" w:eastAsia="Helvetica Light" w:hAnsi="Helvetica Light" w:cs="Helvetica Light"/>
                <w:color w:val="024852"/>
                <w:kern w:val="0"/>
                <w:sz w:val="28"/>
                <w:szCs w:val="28"/>
                <w:lang w:val="en-US" w:eastAsia="en-US"/>
                <w14:ligatures w14:val="none"/>
              </w:rPr>
              <w:t> </w:t>
            </w:r>
            <w:r w:rsidR="00D757AD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f</w:t>
            </w:r>
            <w:r w:rsidRPr="00E30E66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or example</w:t>
            </w:r>
            <w:r w:rsidRPr="00E30E66">
              <w:rPr>
                <w:rFonts w:ascii="Helvetica Light" w:eastAsia="Helvetica Light" w:hAnsi="Helvetica Light" w:cs="Helvetica Light"/>
                <w:color w:val="024852"/>
                <w:kern w:val="0"/>
                <w:sz w:val="22"/>
                <w:szCs w:val="22"/>
                <w:lang w:val="en-US" w:eastAsia="en-US"/>
                <w14:ligatures w14:val="none"/>
              </w:rPr>
              <w:t>:</w:t>
            </w:r>
          </w:p>
          <w:p w14:paraId="43E2163C" w14:textId="789D4F84" w:rsidR="00C951C5" w:rsidRDefault="00C951C5" w:rsidP="00E30E66">
            <w:pPr>
              <w:pStyle w:val="paragraph"/>
              <w:numPr>
                <w:ilvl w:val="3"/>
                <w:numId w:val="10"/>
              </w:numPr>
              <w:spacing w:before="0" w:beforeAutospacing="0" w:after="0" w:afterAutospacing="0" w:line="276" w:lineRule="auto"/>
              <w:ind w:left="733" w:hanging="425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where to sign in and out</w:t>
            </w:r>
          </w:p>
          <w:p w14:paraId="413A518D" w14:textId="6632BF4F" w:rsidR="00C951C5" w:rsidRDefault="00C951C5" w:rsidP="00E30E66">
            <w:pPr>
              <w:pStyle w:val="paragraph"/>
              <w:numPr>
                <w:ilvl w:val="0"/>
                <w:numId w:val="10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the size of the building</w:t>
            </w:r>
          </w:p>
          <w:p w14:paraId="3894ACD4" w14:textId="77777777" w:rsidR="00C951C5" w:rsidRDefault="00C951C5" w:rsidP="00E30E66">
            <w:pPr>
              <w:pStyle w:val="paragraph"/>
              <w:numPr>
                <w:ilvl w:val="0"/>
                <w:numId w:val="10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how many staff your student will work with</w:t>
            </w:r>
          </w:p>
          <w:p w14:paraId="5B6F11DD" w14:textId="77777777" w:rsidR="00C951C5" w:rsidRDefault="00C951C5" w:rsidP="00E30E66">
            <w:pPr>
              <w:pStyle w:val="paragraph"/>
              <w:numPr>
                <w:ilvl w:val="0"/>
                <w:numId w:val="10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where you eat lunch</w:t>
            </w:r>
          </w:p>
          <w:p w14:paraId="79593603" w14:textId="0F3AA323" w:rsidR="00C951C5" w:rsidRPr="00C951C5" w:rsidRDefault="00C951C5" w:rsidP="00E30E66">
            <w:pPr>
              <w:pStyle w:val="paragraph"/>
              <w:numPr>
                <w:ilvl w:val="0"/>
                <w:numId w:val="10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whether there are food facilities on site</w:t>
            </w:r>
          </w:p>
        </w:tc>
        <w:tc>
          <w:tcPr>
            <w:tcW w:w="5477" w:type="dxa"/>
            <w:vAlign w:val="center"/>
          </w:tcPr>
          <w:p w14:paraId="6E7A05C0" w14:textId="77777777" w:rsidR="00C951C5" w:rsidRDefault="00C951C5" w:rsidP="008024D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1"/>
          </w:p>
        </w:tc>
      </w:tr>
      <w:tr w:rsidR="00C951C5" w14:paraId="3AA2C532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3A0CAC8B" w14:textId="77777777" w:rsidR="00C951C5" w:rsidRPr="00C951C5" w:rsidRDefault="00C951C5" w:rsidP="00E30E66">
            <w:pPr>
              <w:pStyle w:val="paragraph"/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What time do you usually start work?</w:t>
            </w: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 Would you like your student to arrive and leave at the same time as you?</w:t>
            </w:r>
          </w:p>
        </w:tc>
        <w:tc>
          <w:tcPr>
            <w:tcW w:w="5477" w:type="dxa"/>
            <w:vAlign w:val="center"/>
          </w:tcPr>
          <w:p w14:paraId="1344349A" w14:textId="77777777" w:rsidR="00C951C5" w:rsidRDefault="00C951C5" w:rsidP="008024D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2"/>
          </w:p>
        </w:tc>
      </w:tr>
      <w:tr w:rsidR="00C951C5" w14:paraId="59D6BA76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1173F36C" w14:textId="15A6CE14" w:rsidR="00C951C5" w:rsidRPr="00C951C5" w:rsidRDefault="00C951C5" w:rsidP="00E30E66">
            <w:pPr>
              <w:pStyle w:val="paragraph"/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lastRenderedPageBreak/>
              <w:t xml:space="preserve">Is there a place where </w:t>
            </w:r>
            <w:r w:rsidR="00EB06AF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your</w:t>
            </w: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 student can keep their belongings?</w:t>
            </w:r>
          </w:p>
        </w:tc>
        <w:tc>
          <w:tcPr>
            <w:tcW w:w="5477" w:type="dxa"/>
            <w:vAlign w:val="center"/>
          </w:tcPr>
          <w:p w14:paraId="284E2B10" w14:textId="77777777" w:rsidR="00C951C5" w:rsidRDefault="00C951C5" w:rsidP="008024D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3"/>
          </w:p>
        </w:tc>
      </w:tr>
      <w:tr w:rsidR="00C951C5" w14:paraId="13FBBAEE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1DBC1CCE" w14:textId="77777777" w:rsidR="00C951C5" w:rsidRPr="00C951C5" w:rsidRDefault="00C951C5" w:rsidP="00E30E66">
            <w:pPr>
              <w:pStyle w:val="paragraph"/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What is the dress code?</w:t>
            </w: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 Is there a policy on what should be worn at your workplace?</w:t>
            </w:r>
          </w:p>
        </w:tc>
        <w:tc>
          <w:tcPr>
            <w:tcW w:w="5477" w:type="dxa"/>
            <w:vAlign w:val="center"/>
          </w:tcPr>
          <w:p w14:paraId="54A9DFCE" w14:textId="77777777" w:rsidR="00C951C5" w:rsidRDefault="00C951C5" w:rsidP="008024D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4"/>
          </w:p>
        </w:tc>
      </w:tr>
      <w:tr w:rsidR="00C951C5" w14:paraId="0F52EBF4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3B3EEED0" w14:textId="5245A727" w:rsidR="00C951C5" w:rsidRPr="00C951C5" w:rsidRDefault="00C951C5" w:rsidP="00E30E66">
            <w:pPr>
              <w:pStyle w:val="paragraph"/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How do you prefer to communicate? </w:t>
            </w:r>
            <w:r w:rsidR="001B7B08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For example, d</w:t>
            </w:r>
            <w:r w:rsidRPr="00D757AD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o you prefer to speak or write?</w:t>
            </w: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 </w:t>
            </w:r>
          </w:p>
        </w:tc>
        <w:tc>
          <w:tcPr>
            <w:tcW w:w="5477" w:type="dxa"/>
            <w:vAlign w:val="center"/>
          </w:tcPr>
          <w:p w14:paraId="785C7DCC" w14:textId="77777777" w:rsidR="00C951C5" w:rsidRDefault="00C951C5" w:rsidP="008024D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5"/>
          </w:p>
        </w:tc>
      </w:tr>
      <w:tr w:rsidR="00C951C5" w14:paraId="12833E88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0015CCAE" w14:textId="77777777" w:rsidR="000E0A54" w:rsidRDefault="000E0A54" w:rsidP="00E30E6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</w:p>
          <w:p w14:paraId="42DDB9B0" w14:textId="5AEB3197" w:rsidR="00C951C5" w:rsidRDefault="00C951C5" w:rsidP="00E30E6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As issues or questions arise, how would you prefer </w:t>
            </w:r>
            <w:r w:rsidR="001B7B08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your </w:t>
            </w: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student to communicate these to you?</w:t>
            </w: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 For example</w:t>
            </w:r>
            <w:r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:</w:t>
            </w:r>
          </w:p>
          <w:p w14:paraId="01583351" w14:textId="16315AEE" w:rsidR="00C951C5" w:rsidRDefault="00C951C5" w:rsidP="00E30E66">
            <w:pPr>
              <w:pStyle w:val="paragraph"/>
              <w:numPr>
                <w:ilvl w:val="3"/>
                <w:numId w:val="10"/>
              </w:numPr>
              <w:spacing w:before="0" w:beforeAutospacing="0" w:after="0" w:afterAutospacing="0" w:line="276" w:lineRule="auto"/>
              <w:ind w:left="733" w:hanging="425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 xml:space="preserve">ask </w:t>
            </w:r>
            <w:r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questions</w:t>
            </w:r>
            <w:r w:rsidRPr="00C951C5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 xml:space="preserve"> verbally</w:t>
            </w:r>
            <w:r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 xml:space="preserve"> as and when</w:t>
            </w:r>
          </w:p>
          <w:p w14:paraId="2FB55F8D" w14:textId="428A28DD" w:rsidR="00C951C5" w:rsidRDefault="00C951C5" w:rsidP="00E30E66">
            <w:pPr>
              <w:pStyle w:val="paragraph"/>
              <w:numPr>
                <w:ilvl w:val="3"/>
                <w:numId w:val="10"/>
              </w:numPr>
              <w:spacing w:before="0" w:beforeAutospacing="0" w:after="0" w:afterAutospacing="0" w:line="276" w:lineRule="auto"/>
              <w:ind w:left="733" w:hanging="425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ask questions via email</w:t>
            </w:r>
          </w:p>
          <w:p w14:paraId="7B32B865" w14:textId="61433D08" w:rsidR="00C951C5" w:rsidRPr="00C951C5" w:rsidRDefault="00C951C5" w:rsidP="00E30E66">
            <w:pPr>
              <w:pStyle w:val="paragraph"/>
              <w:numPr>
                <w:ilvl w:val="0"/>
                <w:numId w:val="10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ask questions in a discussion at a set time of day/week</w:t>
            </w:r>
          </w:p>
        </w:tc>
        <w:tc>
          <w:tcPr>
            <w:tcW w:w="5477" w:type="dxa"/>
            <w:vAlign w:val="center"/>
          </w:tcPr>
          <w:p w14:paraId="63D8E2D7" w14:textId="77777777" w:rsidR="00C951C5" w:rsidRDefault="00C951C5" w:rsidP="008024D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fldChar w:fldCharType="end"/>
            </w:r>
          </w:p>
        </w:tc>
      </w:tr>
      <w:tr w:rsidR="00C951C5" w14:paraId="6F75D99C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50029483" w14:textId="27623539" w:rsidR="00C951C5" w:rsidRPr="00C951C5" w:rsidRDefault="00C951C5" w:rsidP="00E30E66">
            <w:pPr>
              <w:pStyle w:val="paragraph"/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Is it okay for </w:t>
            </w:r>
            <w:r w:rsidR="00105F4D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the </w:t>
            </w: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student</w:t>
            </w:r>
            <w:r w:rsidR="00105F4D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 </w:t>
            </w: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to take notes or record your conversations when you have 1:1 meetings</w:t>
            </w:r>
            <w:r w:rsidR="00105F4D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, should they wish</w:t>
            </w: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?</w:t>
            </w:r>
          </w:p>
        </w:tc>
        <w:tc>
          <w:tcPr>
            <w:tcW w:w="5477" w:type="dxa"/>
            <w:vAlign w:val="center"/>
          </w:tcPr>
          <w:p w14:paraId="0E084CC5" w14:textId="77777777" w:rsidR="00C951C5" w:rsidRPr="00D457B0" w:rsidRDefault="00C951C5" w:rsidP="008024D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Yes  </w:t>
            </w:r>
            <w:r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>
              <w:rPr>
                <w:color w:val="000000" w:themeColor="text1"/>
              </w:rPr>
              <w:instrText xml:space="preserve"> FORMCHECKBOX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end"/>
            </w:r>
            <w:bookmarkEnd w:id="6"/>
            <w:r>
              <w:rPr>
                <w:color w:val="000000" w:themeColor="text1"/>
              </w:rPr>
              <w:t xml:space="preserve">   No  </w:t>
            </w:r>
            <w:r>
              <w:rPr>
                <w:color w:val="000000" w:themeColor="text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"/>
            <w:r>
              <w:rPr>
                <w:color w:val="000000" w:themeColor="text1"/>
              </w:rPr>
              <w:instrText xml:space="preserve"> FORMCHECKBOX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end"/>
            </w:r>
            <w:bookmarkEnd w:id="7"/>
          </w:p>
        </w:tc>
      </w:tr>
      <w:tr w:rsidR="00C951C5" w14:paraId="772DF90D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172A30C8" w14:textId="4493FA56" w:rsidR="00C951C5" w:rsidRPr="00C951C5" w:rsidRDefault="00EB06AF" w:rsidP="00E30E66">
            <w:pPr>
              <w:pStyle w:val="paragraph"/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  <w:r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What time or times would</w:t>
            </w:r>
            <w:r w:rsidR="00C951C5"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 work best for your weekly meeting with </w:t>
            </w:r>
            <w:r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your </w:t>
            </w:r>
            <w:r w:rsidR="00C951C5"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student?</w:t>
            </w:r>
          </w:p>
        </w:tc>
        <w:tc>
          <w:tcPr>
            <w:tcW w:w="5477" w:type="dxa"/>
            <w:vAlign w:val="center"/>
          </w:tcPr>
          <w:p w14:paraId="489E2CEA" w14:textId="77777777" w:rsidR="00C951C5" w:rsidRDefault="00C951C5" w:rsidP="008024D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8"/>
          </w:p>
        </w:tc>
      </w:tr>
      <w:tr w:rsidR="00C951C5" w14:paraId="18BA46FC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39B86514" w14:textId="77777777" w:rsidR="00C951C5" w:rsidRPr="00C951C5" w:rsidRDefault="00C951C5" w:rsidP="00E30E66">
            <w:pPr>
              <w:pStyle w:val="paragraph"/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lastRenderedPageBreak/>
              <w:t>What jobs or tasks should your student expect to start right away?</w:t>
            </w:r>
          </w:p>
        </w:tc>
        <w:tc>
          <w:tcPr>
            <w:tcW w:w="5477" w:type="dxa"/>
            <w:vAlign w:val="center"/>
          </w:tcPr>
          <w:p w14:paraId="720A85C2" w14:textId="77777777" w:rsidR="00C951C5" w:rsidRDefault="00C951C5" w:rsidP="008024D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9"/>
          </w:p>
        </w:tc>
      </w:tr>
      <w:tr w:rsidR="00C951C5" w14:paraId="50EF2057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137E6121" w14:textId="77777777" w:rsidR="00D01744" w:rsidRDefault="00D01744" w:rsidP="00E30E6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</w:p>
          <w:p w14:paraId="02626BD1" w14:textId="44870D28" w:rsidR="00C951C5" w:rsidRPr="00C951C5" w:rsidRDefault="00C951C5" w:rsidP="00E30E6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 w:rsidRPr="00C951C5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Are there chances for your student to learn more while they are with you? </w:t>
            </w:r>
            <w:r w:rsidR="00E30E66"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Such as:</w:t>
            </w:r>
          </w:p>
          <w:p w14:paraId="14CEE694" w14:textId="34386C41" w:rsidR="00C951C5" w:rsidRPr="00C951C5" w:rsidRDefault="00C951C5" w:rsidP="00E30E66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staff meetings</w:t>
            </w:r>
          </w:p>
          <w:p w14:paraId="60707157" w14:textId="622A5B28" w:rsidR="00C951C5" w:rsidRPr="00C951C5" w:rsidRDefault="00C951C5" w:rsidP="00E30E66">
            <w:pPr>
              <w:pStyle w:val="paragraph"/>
              <w:numPr>
                <w:ilvl w:val="0"/>
                <w:numId w:val="9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going on excursions</w:t>
            </w:r>
          </w:p>
          <w:p w14:paraId="54B90294" w14:textId="75D7B6EB" w:rsidR="00C951C5" w:rsidRDefault="00C951C5" w:rsidP="00E30E66">
            <w:pPr>
              <w:pStyle w:val="paragraph"/>
              <w:numPr>
                <w:ilvl w:val="0"/>
                <w:numId w:val="9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hearing from visiting speakers</w:t>
            </w:r>
          </w:p>
          <w:p w14:paraId="3D41ED6A" w14:textId="2DBB64BF" w:rsidR="00C951C5" w:rsidRPr="000E0A54" w:rsidRDefault="000E0A54" w:rsidP="00E30E66">
            <w:pPr>
              <w:pStyle w:val="paragraph"/>
              <w:numPr>
                <w:ilvl w:val="0"/>
                <w:numId w:val="9"/>
              </w:numPr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</w:pPr>
            <w:r>
              <w:rPr>
                <w:rFonts w:ascii="Helvetica Light" w:eastAsia="Helvetica Light" w:hAnsi="Helvetica Light" w:cs="Helvetica Light"/>
                <w:color w:val="024852"/>
                <w:kern w:val="0"/>
                <w:lang w:val="en-US" w:eastAsia="en-US"/>
                <w14:ligatures w14:val="none"/>
              </w:rPr>
              <w:t>professional development sessions</w:t>
            </w:r>
          </w:p>
        </w:tc>
        <w:tc>
          <w:tcPr>
            <w:tcW w:w="5477" w:type="dxa"/>
            <w:vAlign w:val="center"/>
          </w:tcPr>
          <w:p w14:paraId="253DDA5E" w14:textId="77777777" w:rsidR="00C951C5" w:rsidRPr="00D457B0" w:rsidRDefault="00C951C5" w:rsidP="008024D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Yes  </w:t>
            </w:r>
            <w:r>
              <w:rPr>
                <w:color w:val="000000" w:themeColor="text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"/>
            <w:r>
              <w:rPr>
                <w:color w:val="000000" w:themeColor="text1"/>
              </w:rPr>
              <w:instrText xml:space="preserve"> FORMCHECKBOX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end"/>
            </w:r>
            <w:bookmarkEnd w:id="10"/>
            <w:r>
              <w:rPr>
                <w:color w:val="000000" w:themeColor="text1"/>
              </w:rPr>
              <w:t xml:space="preserve">   No  </w:t>
            </w:r>
            <w:r>
              <w:rPr>
                <w:color w:val="000000" w:themeColor="text1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4"/>
            <w:r>
              <w:rPr>
                <w:color w:val="000000" w:themeColor="text1"/>
              </w:rPr>
              <w:instrText xml:space="preserve"> FORMCHECKBOX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end"/>
            </w:r>
            <w:bookmarkEnd w:id="11"/>
          </w:p>
        </w:tc>
      </w:tr>
      <w:tr w:rsidR="00C951C5" w14:paraId="545EA915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00B87B6E" w14:textId="133AC934" w:rsidR="00C951C5" w:rsidRPr="000E0A54" w:rsidRDefault="00C951C5" w:rsidP="00E30E66">
            <w:pPr>
              <w:pStyle w:val="paragraph"/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  <w:r w:rsidRPr="000E0A54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 xml:space="preserve">If yes to the above question, can your student join these activities, and </w:t>
            </w:r>
            <w:r w:rsidR="00405C1D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how can they find out about these in advance</w:t>
            </w:r>
            <w:r w:rsidRPr="000E0A54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?</w:t>
            </w:r>
          </w:p>
        </w:tc>
        <w:tc>
          <w:tcPr>
            <w:tcW w:w="5477" w:type="dxa"/>
            <w:vAlign w:val="center"/>
          </w:tcPr>
          <w:p w14:paraId="4063EBED" w14:textId="77777777" w:rsidR="00C951C5" w:rsidRDefault="00C951C5" w:rsidP="008024D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>
              <w:rPr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noProof/>
                <w:color w:val="000000" w:themeColor="text1"/>
              </w:rPr>
              <w:t> </w:t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12"/>
          </w:p>
        </w:tc>
      </w:tr>
      <w:tr w:rsidR="00C951C5" w14:paraId="6B369484" w14:textId="77777777" w:rsidTr="000E0A54">
        <w:trPr>
          <w:trHeight w:val="1928"/>
          <w:jc w:val="center"/>
        </w:trPr>
        <w:tc>
          <w:tcPr>
            <w:tcW w:w="3539" w:type="dxa"/>
            <w:vAlign w:val="center"/>
          </w:tcPr>
          <w:p w14:paraId="07984481" w14:textId="0914AD4F" w:rsidR="00C951C5" w:rsidRPr="000E0A54" w:rsidRDefault="00C951C5" w:rsidP="00E30E66">
            <w:pPr>
              <w:pStyle w:val="paragraph"/>
              <w:spacing w:before="0" w:after="0" w:line="276" w:lineRule="auto"/>
              <w:textAlignment w:val="baseline"/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</w:pPr>
            <w:r w:rsidRPr="000E0A54">
              <w:rPr>
                <w:rFonts w:ascii="Helvetica Light" w:eastAsia="Helvetica Light" w:hAnsi="Helvetica Light" w:cs="Helvetica Light"/>
                <w:b/>
                <w:bCs/>
                <w:color w:val="024852"/>
                <w:kern w:val="0"/>
                <w:lang w:val="en-US" w:eastAsia="en-US"/>
                <w14:ligatures w14:val="none"/>
              </w:rPr>
              <w:t>Is there anything else your student should know before starting their placement?</w:t>
            </w:r>
          </w:p>
        </w:tc>
        <w:tc>
          <w:tcPr>
            <w:tcW w:w="5477" w:type="dxa"/>
            <w:vAlign w:val="center"/>
          </w:tcPr>
          <w:p w14:paraId="7788AFD3" w14:textId="77777777" w:rsidR="00C951C5" w:rsidRDefault="00C951C5" w:rsidP="008024D6">
            <w:pPr>
              <w:rPr>
                <w:color w:val="000000" w:themeColor="text1"/>
              </w:rPr>
            </w:pPr>
          </w:p>
          <w:p w14:paraId="51CE1CE0" w14:textId="77777777" w:rsidR="00C951C5" w:rsidRPr="00595BC1" w:rsidRDefault="00C951C5" w:rsidP="008024D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  <w:bookmarkEnd w:id="13"/>
          </w:p>
        </w:tc>
      </w:tr>
    </w:tbl>
    <w:p w14:paraId="05B2F2F8" w14:textId="77777777" w:rsidR="00C951C5" w:rsidRPr="00C951C5" w:rsidRDefault="00C951C5" w:rsidP="00C951C5">
      <w:pPr>
        <w:rPr>
          <w:lang w:val="en-US"/>
        </w:rPr>
      </w:pPr>
    </w:p>
    <w:p w14:paraId="355AB478" w14:textId="75B72EFC" w:rsidR="009E2C99" w:rsidRPr="009E2C99" w:rsidRDefault="009E2C99" w:rsidP="009E2C99">
      <w:pPr>
        <w:rPr>
          <w:lang w:val="en-US"/>
        </w:rPr>
      </w:pPr>
    </w:p>
    <w:sectPr w:rsidR="009E2C99" w:rsidRPr="009E2C99" w:rsidSect="00A33A1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390" w:right="1080" w:bottom="1440" w:left="1080" w:header="708" w:footer="1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B79A7" w14:textId="77777777" w:rsidR="007258A0" w:rsidRDefault="007258A0" w:rsidP="00EB69A1">
      <w:r>
        <w:separator/>
      </w:r>
    </w:p>
  </w:endnote>
  <w:endnote w:type="continuationSeparator" w:id="0">
    <w:p w14:paraId="5AE2D631" w14:textId="77777777" w:rsidR="007258A0" w:rsidRDefault="007258A0" w:rsidP="00EB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ight">
    <w:altName w:val="Arial Nova Light"/>
    <w:charset w:val="00"/>
    <w:family w:val="swiss"/>
    <w:pitch w:val="variable"/>
    <w:sig w:usb0="800000AF" w:usb1="4000204A" w:usb2="00000000" w:usb3="00000000" w:csb0="00000001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3EA23" w14:textId="763A6A7D" w:rsidR="0089153F" w:rsidRDefault="00D86ACD" w:rsidP="00EB69A1">
    <w:pPr>
      <w:pStyle w:val="Footer"/>
    </w:pPr>
    <w:r>
      <w:ptab w:relativeTo="margin" w:alignment="center" w:leader="none"/>
    </w:r>
    <w:r w:rsidR="00F5729D">
      <w:t xml:space="preserve">Page </w:t>
    </w:r>
    <w:r w:rsidR="00F5729D">
      <w:fldChar w:fldCharType="begin"/>
    </w:r>
    <w:r w:rsidR="00F5729D">
      <w:instrText xml:space="preserve"> PAGE  \* Arabic  \* MERGEFORMAT </w:instrText>
    </w:r>
    <w:r w:rsidR="00F5729D">
      <w:fldChar w:fldCharType="separate"/>
    </w:r>
    <w:r w:rsidR="00F5729D">
      <w:rPr>
        <w:noProof/>
      </w:rPr>
      <w:t>1</w:t>
    </w:r>
    <w:r w:rsidR="00F5729D">
      <w:fldChar w:fldCharType="end"/>
    </w:r>
    <w:r w:rsidR="00F5729D">
      <w:t xml:space="preserve"> of </w:t>
    </w:r>
    <w:fldSimple w:instr="NUMPAGES  \* Arabic  \* MERGEFORMAT">
      <w:r w:rsidR="00F5729D">
        <w:rPr>
          <w:noProof/>
        </w:rPr>
        <w:t>2</w:t>
      </w:r>
    </w:fldSimple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FAFD" w14:textId="4F661343" w:rsidR="00D86ACD" w:rsidRDefault="006F6C40" w:rsidP="00C21FD0">
    <w:pPr>
      <w:pStyle w:val="Footer"/>
      <w:spacing w:after="0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B476995" wp14:editId="270AE472">
          <wp:simplePos x="0" y="0"/>
          <wp:positionH relativeFrom="margin">
            <wp:align>left</wp:align>
          </wp:positionH>
          <wp:positionV relativeFrom="paragraph">
            <wp:posOffset>197511</wp:posOffset>
          </wp:positionV>
          <wp:extent cx="6084000" cy="943208"/>
          <wp:effectExtent l="0" t="0" r="0" b="9525"/>
          <wp:wrapNone/>
          <wp:docPr id="45200072" name="Picture 4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364621" name="Picture 4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0" cy="943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687D18" w14:textId="3D3C5A6E" w:rsidR="00035884" w:rsidRDefault="00035884" w:rsidP="00EB6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50065" w14:textId="77777777" w:rsidR="007258A0" w:rsidRDefault="007258A0" w:rsidP="00EB69A1">
      <w:r>
        <w:separator/>
      </w:r>
    </w:p>
  </w:footnote>
  <w:footnote w:type="continuationSeparator" w:id="0">
    <w:p w14:paraId="59081F77" w14:textId="77777777" w:rsidR="007258A0" w:rsidRDefault="007258A0" w:rsidP="00EB6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C8CC" w14:textId="77777777" w:rsidR="00AA447F" w:rsidRDefault="00AA447F" w:rsidP="00EB69A1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1FD86C4" wp14:editId="17C83135">
          <wp:simplePos x="0" y="0"/>
          <wp:positionH relativeFrom="column">
            <wp:posOffset>-1200785</wp:posOffset>
          </wp:positionH>
          <wp:positionV relativeFrom="paragraph">
            <wp:posOffset>-2657475</wp:posOffset>
          </wp:positionV>
          <wp:extent cx="11069474" cy="15645600"/>
          <wp:effectExtent l="0" t="0" r="5080" b="1270"/>
          <wp:wrapNone/>
          <wp:docPr id="945270736" name="Picture 8" descr="A white cross with a few square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359193" name="Picture 8" descr="A white cross with a few squares&#10;&#10;Description automatically generated with medium confidence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69474" cy="156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9BF79" w14:textId="43D4774C" w:rsidR="00314CF4" w:rsidRDefault="009E2C99" w:rsidP="00EB69A1">
    <w:pPr>
      <w:pStyle w:val="Header"/>
    </w:pPr>
    <w:r>
      <w:rPr>
        <w:noProof/>
      </w:rPr>
      <w:drawing>
        <wp:inline distT="0" distB="0" distL="0" distR="0" wp14:anchorId="37929B4D" wp14:editId="47D4A541">
          <wp:extent cx="6133332" cy="1219200"/>
          <wp:effectExtent l="0" t="0" r="0" b="0"/>
          <wp:docPr id="395518127" name="Picture 395518127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518127" name="Picture 395518127" descr="A black background with blue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387"/>
                  <a:stretch/>
                </pic:blipFill>
                <pic:spPr bwMode="auto">
                  <a:xfrm>
                    <a:off x="0" y="0"/>
                    <a:ext cx="6175662" cy="12276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66A"/>
    <w:multiLevelType w:val="hybridMultilevel"/>
    <w:tmpl w:val="11D441D0"/>
    <w:lvl w:ilvl="0" w:tplc="4C189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E0D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104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A44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EB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8C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949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09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62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67C4F"/>
    <w:multiLevelType w:val="hybridMultilevel"/>
    <w:tmpl w:val="B56A5AC6"/>
    <w:lvl w:ilvl="0" w:tplc="C7B2A63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66FB6"/>
    <w:multiLevelType w:val="hybridMultilevel"/>
    <w:tmpl w:val="AFF03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DD3C9"/>
    <w:multiLevelType w:val="hybridMultilevel"/>
    <w:tmpl w:val="AFE42B76"/>
    <w:lvl w:ilvl="0" w:tplc="C85AA3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16CE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F60D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B6E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823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4CF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267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023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16AA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15635"/>
    <w:multiLevelType w:val="hybridMultilevel"/>
    <w:tmpl w:val="3F60D5EC"/>
    <w:lvl w:ilvl="0" w:tplc="3A94B212">
      <w:start w:val="4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9729D94">
      <w:start w:val="1"/>
      <w:numFmt w:val="lowerLetter"/>
      <w:lvlText w:val="%2."/>
      <w:lvlJc w:val="left"/>
      <w:pPr>
        <w:ind w:left="1440" w:hanging="360"/>
      </w:pPr>
    </w:lvl>
    <w:lvl w:ilvl="2" w:tplc="DEA4F144">
      <w:start w:val="1"/>
      <w:numFmt w:val="lowerRoman"/>
      <w:lvlText w:val="%3."/>
      <w:lvlJc w:val="right"/>
      <w:pPr>
        <w:ind w:left="2160" w:hanging="180"/>
      </w:pPr>
    </w:lvl>
    <w:lvl w:ilvl="3" w:tplc="4C40A5E4">
      <w:start w:val="1"/>
      <w:numFmt w:val="decimal"/>
      <w:lvlText w:val="%4."/>
      <w:lvlJc w:val="left"/>
      <w:pPr>
        <w:ind w:left="2880" w:hanging="360"/>
      </w:pPr>
    </w:lvl>
    <w:lvl w:ilvl="4" w:tplc="9F46E0CA">
      <w:start w:val="1"/>
      <w:numFmt w:val="lowerLetter"/>
      <w:lvlText w:val="%5."/>
      <w:lvlJc w:val="left"/>
      <w:pPr>
        <w:ind w:left="3600" w:hanging="360"/>
      </w:pPr>
    </w:lvl>
    <w:lvl w:ilvl="5" w:tplc="6142BDF6">
      <w:start w:val="1"/>
      <w:numFmt w:val="lowerRoman"/>
      <w:lvlText w:val="%6."/>
      <w:lvlJc w:val="right"/>
      <w:pPr>
        <w:ind w:left="4320" w:hanging="180"/>
      </w:pPr>
    </w:lvl>
    <w:lvl w:ilvl="6" w:tplc="3F5C0BA6">
      <w:start w:val="1"/>
      <w:numFmt w:val="decimal"/>
      <w:lvlText w:val="%7."/>
      <w:lvlJc w:val="left"/>
      <w:pPr>
        <w:ind w:left="5040" w:hanging="360"/>
      </w:pPr>
    </w:lvl>
    <w:lvl w:ilvl="7" w:tplc="3AC85E1E">
      <w:start w:val="1"/>
      <w:numFmt w:val="lowerLetter"/>
      <w:lvlText w:val="%8."/>
      <w:lvlJc w:val="left"/>
      <w:pPr>
        <w:ind w:left="5760" w:hanging="360"/>
      </w:pPr>
    </w:lvl>
    <w:lvl w:ilvl="8" w:tplc="0E1458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C73B0"/>
    <w:multiLevelType w:val="hybridMultilevel"/>
    <w:tmpl w:val="377C1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6AAAA"/>
    <w:multiLevelType w:val="hybridMultilevel"/>
    <w:tmpl w:val="35C0601C"/>
    <w:lvl w:ilvl="0" w:tplc="B0AC5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A2EC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CF0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76D2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944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E66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F2A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C0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E41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5851C"/>
    <w:multiLevelType w:val="hybridMultilevel"/>
    <w:tmpl w:val="8558E802"/>
    <w:lvl w:ilvl="0" w:tplc="38022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32F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C69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09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D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26B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06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6C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EC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42CC1"/>
    <w:multiLevelType w:val="hybridMultilevel"/>
    <w:tmpl w:val="E21AC488"/>
    <w:lvl w:ilvl="0" w:tplc="0F823AB8">
      <w:start w:val="3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4D47642">
      <w:start w:val="1"/>
      <w:numFmt w:val="lowerLetter"/>
      <w:lvlText w:val="%2."/>
      <w:lvlJc w:val="left"/>
      <w:pPr>
        <w:ind w:left="1440" w:hanging="360"/>
      </w:pPr>
    </w:lvl>
    <w:lvl w:ilvl="2" w:tplc="2946D78A">
      <w:start w:val="1"/>
      <w:numFmt w:val="lowerRoman"/>
      <w:lvlText w:val="%3."/>
      <w:lvlJc w:val="right"/>
      <w:pPr>
        <w:ind w:left="2160" w:hanging="180"/>
      </w:pPr>
    </w:lvl>
    <w:lvl w:ilvl="3" w:tplc="8118E85E">
      <w:start w:val="1"/>
      <w:numFmt w:val="decimal"/>
      <w:lvlText w:val="%4."/>
      <w:lvlJc w:val="left"/>
      <w:pPr>
        <w:ind w:left="2880" w:hanging="360"/>
      </w:pPr>
    </w:lvl>
    <w:lvl w:ilvl="4" w:tplc="116CABE8">
      <w:start w:val="1"/>
      <w:numFmt w:val="lowerLetter"/>
      <w:lvlText w:val="%5."/>
      <w:lvlJc w:val="left"/>
      <w:pPr>
        <w:ind w:left="3600" w:hanging="360"/>
      </w:pPr>
    </w:lvl>
    <w:lvl w:ilvl="5" w:tplc="542A33FE">
      <w:start w:val="1"/>
      <w:numFmt w:val="lowerRoman"/>
      <w:lvlText w:val="%6."/>
      <w:lvlJc w:val="right"/>
      <w:pPr>
        <w:ind w:left="4320" w:hanging="180"/>
      </w:pPr>
    </w:lvl>
    <w:lvl w:ilvl="6" w:tplc="E46249DC">
      <w:start w:val="1"/>
      <w:numFmt w:val="decimal"/>
      <w:lvlText w:val="%7."/>
      <w:lvlJc w:val="left"/>
      <w:pPr>
        <w:ind w:left="5040" w:hanging="360"/>
      </w:pPr>
    </w:lvl>
    <w:lvl w:ilvl="7" w:tplc="0E38D67E">
      <w:start w:val="1"/>
      <w:numFmt w:val="lowerLetter"/>
      <w:lvlText w:val="%8."/>
      <w:lvlJc w:val="left"/>
      <w:pPr>
        <w:ind w:left="5760" w:hanging="360"/>
      </w:pPr>
    </w:lvl>
    <w:lvl w:ilvl="8" w:tplc="59547C6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B02E87"/>
    <w:multiLevelType w:val="hybridMultilevel"/>
    <w:tmpl w:val="0ADAC5E6"/>
    <w:lvl w:ilvl="0" w:tplc="8220874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989C21CE">
      <w:start w:val="1"/>
      <w:numFmt w:val="lowerLetter"/>
      <w:lvlText w:val="%2."/>
      <w:lvlJc w:val="left"/>
      <w:pPr>
        <w:ind w:left="1440" w:hanging="360"/>
      </w:pPr>
    </w:lvl>
    <w:lvl w:ilvl="2" w:tplc="469EA202">
      <w:start w:val="1"/>
      <w:numFmt w:val="lowerRoman"/>
      <w:lvlText w:val="%3."/>
      <w:lvlJc w:val="right"/>
      <w:pPr>
        <w:ind w:left="2160" w:hanging="180"/>
      </w:pPr>
    </w:lvl>
    <w:lvl w:ilvl="3" w:tplc="D2FCCF80">
      <w:start w:val="1"/>
      <w:numFmt w:val="decimal"/>
      <w:lvlText w:val="%4."/>
      <w:lvlJc w:val="left"/>
      <w:pPr>
        <w:ind w:left="2880" w:hanging="360"/>
      </w:pPr>
    </w:lvl>
    <w:lvl w:ilvl="4" w:tplc="022215D2">
      <w:start w:val="1"/>
      <w:numFmt w:val="lowerLetter"/>
      <w:lvlText w:val="%5."/>
      <w:lvlJc w:val="left"/>
      <w:pPr>
        <w:ind w:left="3600" w:hanging="360"/>
      </w:pPr>
    </w:lvl>
    <w:lvl w:ilvl="5" w:tplc="63B8F7C0">
      <w:start w:val="1"/>
      <w:numFmt w:val="lowerRoman"/>
      <w:lvlText w:val="%6."/>
      <w:lvlJc w:val="right"/>
      <w:pPr>
        <w:ind w:left="4320" w:hanging="180"/>
      </w:pPr>
    </w:lvl>
    <w:lvl w:ilvl="6" w:tplc="3C26E52A">
      <w:start w:val="1"/>
      <w:numFmt w:val="decimal"/>
      <w:lvlText w:val="%7."/>
      <w:lvlJc w:val="left"/>
      <w:pPr>
        <w:ind w:left="5040" w:hanging="360"/>
      </w:pPr>
    </w:lvl>
    <w:lvl w:ilvl="7" w:tplc="396667E8">
      <w:start w:val="1"/>
      <w:numFmt w:val="lowerLetter"/>
      <w:lvlText w:val="%8."/>
      <w:lvlJc w:val="left"/>
      <w:pPr>
        <w:ind w:left="5760" w:hanging="360"/>
      </w:pPr>
    </w:lvl>
    <w:lvl w:ilvl="8" w:tplc="9E8CFD4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3167E"/>
    <w:multiLevelType w:val="hybridMultilevel"/>
    <w:tmpl w:val="3ADC7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710486">
    <w:abstractNumId w:val="7"/>
  </w:num>
  <w:num w:numId="2" w16cid:durableId="896818445">
    <w:abstractNumId w:val="4"/>
  </w:num>
  <w:num w:numId="3" w16cid:durableId="1064526037">
    <w:abstractNumId w:val="0"/>
  </w:num>
  <w:num w:numId="4" w16cid:durableId="1674843841">
    <w:abstractNumId w:val="8"/>
  </w:num>
  <w:num w:numId="5" w16cid:durableId="1062371289">
    <w:abstractNumId w:val="6"/>
  </w:num>
  <w:num w:numId="6" w16cid:durableId="1323316324">
    <w:abstractNumId w:val="9"/>
  </w:num>
  <w:num w:numId="7" w16cid:durableId="481049424">
    <w:abstractNumId w:val="10"/>
  </w:num>
  <w:num w:numId="8" w16cid:durableId="1061446925">
    <w:abstractNumId w:val="1"/>
  </w:num>
  <w:num w:numId="9" w16cid:durableId="1265381199">
    <w:abstractNumId w:val="3"/>
  </w:num>
  <w:num w:numId="10" w16cid:durableId="963468125">
    <w:abstractNumId w:val="5"/>
  </w:num>
  <w:num w:numId="11" w16cid:durableId="480655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3F"/>
    <w:rsid w:val="00012A42"/>
    <w:rsid w:val="00035884"/>
    <w:rsid w:val="00051C1F"/>
    <w:rsid w:val="00063323"/>
    <w:rsid w:val="00071F14"/>
    <w:rsid w:val="000906AD"/>
    <w:rsid w:val="00093A11"/>
    <w:rsid w:val="000B5074"/>
    <w:rsid w:val="000C6FA3"/>
    <w:rsid w:val="000E0935"/>
    <w:rsid w:val="000E0A54"/>
    <w:rsid w:val="000E5DBF"/>
    <w:rsid w:val="00105F4D"/>
    <w:rsid w:val="00136CDE"/>
    <w:rsid w:val="00144288"/>
    <w:rsid w:val="00155CDE"/>
    <w:rsid w:val="00160EBF"/>
    <w:rsid w:val="00183A98"/>
    <w:rsid w:val="00185E93"/>
    <w:rsid w:val="00186328"/>
    <w:rsid w:val="001B0E56"/>
    <w:rsid w:val="001B7B08"/>
    <w:rsid w:val="00202E82"/>
    <w:rsid w:val="002161C9"/>
    <w:rsid w:val="0022224C"/>
    <w:rsid w:val="002A6BC5"/>
    <w:rsid w:val="002B183A"/>
    <w:rsid w:val="00314CF4"/>
    <w:rsid w:val="003253EE"/>
    <w:rsid w:val="00325592"/>
    <w:rsid w:val="00350691"/>
    <w:rsid w:val="00360C0B"/>
    <w:rsid w:val="00363378"/>
    <w:rsid w:val="00366ECA"/>
    <w:rsid w:val="003A2A50"/>
    <w:rsid w:val="003B3360"/>
    <w:rsid w:val="003D576B"/>
    <w:rsid w:val="003F1CF8"/>
    <w:rsid w:val="00405C1D"/>
    <w:rsid w:val="0044082A"/>
    <w:rsid w:val="004821D8"/>
    <w:rsid w:val="004853DA"/>
    <w:rsid w:val="004968F4"/>
    <w:rsid w:val="004A67FF"/>
    <w:rsid w:val="004B2ACF"/>
    <w:rsid w:val="004C369E"/>
    <w:rsid w:val="004C455D"/>
    <w:rsid w:val="004E6CAD"/>
    <w:rsid w:val="004F11AB"/>
    <w:rsid w:val="00500403"/>
    <w:rsid w:val="0050772E"/>
    <w:rsid w:val="00524528"/>
    <w:rsid w:val="00564798"/>
    <w:rsid w:val="0058756B"/>
    <w:rsid w:val="005A47EF"/>
    <w:rsid w:val="005B09DE"/>
    <w:rsid w:val="005B5CAB"/>
    <w:rsid w:val="005C3AA9"/>
    <w:rsid w:val="005E1F81"/>
    <w:rsid w:val="005E63E7"/>
    <w:rsid w:val="005E7D8E"/>
    <w:rsid w:val="00645D8C"/>
    <w:rsid w:val="00647CB1"/>
    <w:rsid w:val="00663372"/>
    <w:rsid w:val="006A3BD3"/>
    <w:rsid w:val="006F1413"/>
    <w:rsid w:val="006F6C40"/>
    <w:rsid w:val="007250D2"/>
    <w:rsid w:val="007258A0"/>
    <w:rsid w:val="0073095D"/>
    <w:rsid w:val="00744073"/>
    <w:rsid w:val="007665E4"/>
    <w:rsid w:val="00772041"/>
    <w:rsid w:val="007951F1"/>
    <w:rsid w:val="00795FFD"/>
    <w:rsid w:val="007A10A5"/>
    <w:rsid w:val="007B6965"/>
    <w:rsid w:val="007E1CE7"/>
    <w:rsid w:val="007F5235"/>
    <w:rsid w:val="00821792"/>
    <w:rsid w:val="00844894"/>
    <w:rsid w:val="00852D5F"/>
    <w:rsid w:val="0085395C"/>
    <w:rsid w:val="00874149"/>
    <w:rsid w:val="0089153F"/>
    <w:rsid w:val="008A4FCC"/>
    <w:rsid w:val="008A75A0"/>
    <w:rsid w:val="008C4CC0"/>
    <w:rsid w:val="008E1A54"/>
    <w:rsid w:val="008E2699"/>
    <w:rsid w:val="0094086C"/>
    <w:rsid w:val="009533A7"/>
    <w:rsid w:val="00954B9E"/>
    <w:rsid w:val="0097759C"/>
    <w:rsid w:val="00981961"/>
    <w:rsid w:val="00983866"/>
    <w:rsid w:val="00987AB5"/>
    <w:rsid w:val="009961CD"/>
    <w:rsid w:val="009A534C"/>
    <w:rsid w:val="009A7BA6"/>
    <w:rsid w:val="009B7AD7"/>
    <w:rsid w:val="009E2C99"/>
    <w:rsid w:val="009E64FE"/>
    <w:rsid w:val="00A04F94"/>
    <w:rsid w:val="00A058A9"/>
    <w:rsid w:val="00A2019B"/>
    <w:rsid w:val="00A27AA0"/>
    <w:rsid w:val="00A33A1F"/>
    <w:rsid w:val="00A471D9"/>
    <w:rsid w:val="00A475A5"/>
    <w:rsid w:val="00A52C1E"/>
    <w:rsid w:val="00A63418"/>
    <w:rsid w:val="00A8249D"/>
    <w:rsid w:val="00A8501D"/>
    <w:rsid w:val="00AA447F"/>
    <w:rsid w:val="00AE2DC0"/>
    <w:rsid w:val="00AE35F8"/>
    <w:rsid w:val="00B54CEC"/>
    <w:rsid w:val="00B571E8"/>
    <w:rsid w:val="00B57BBA"/>
    <w:rsid w:val="00B672C4"/>
    <w:rsid w:val="00B7582A"/>
    <w:rsid w:val="00BA5E88"/>
    <w:rsid w:val="00BD5281"/>
    <w:rsid w:val="00BE0454"/>
    <w:rsid w:val="00C02946"/>
    <w:rsid w:val="00C21FD0"/>
    <w:rsid w:val="00C364C0"/>
    <w:rsid w:val="00C36D25"/>
    <w:rsid w:val="00C400AE"/>
    <w:rsid w:val="00C72643"/>
    <w:rsid w:val="00C767FB"/>
    <w:rsid w:val="00C8541C"/>
    <w:rsid w:val="00C8796B"/>
    <w:rsid w:val="00C87B3A"/>
    <w:rsid w:val="00C91F09"/>
    <w:rsid w:val="00C951C5"/>
    <w:rsid w:val="00CA3874"/>
    <w:rsid w:val="00CA6854"/>
    <w:rsid w:val="00CB054E"/>
    <w:rsid w:val="00CB1FB2"/>
    <w:rsid w:val="00CC6ACD"/>
    <w:rsid w:val="00CD418C"/>
    <w:rsid w:val="00CD49C2"/>
    <w:rsid w:val="00CE11C1"/>
    <w:rsid w:val="00CE4ED1"/>
    <w:rsid w:val="00CF34F5"/>
    <w:rsid w:val="00CF70BD"/>
    <w:rsid w:val="00CF7619"/>
    <w:rsid w:val="00D01744"/>
    <w:rsid w:val="00D14277"/>
    <w:rsid w:val="00D757AD"/>
    <w:rsid w:val="00D86ACD"/>
    <w:rsid w:val="00D87E2F"/>
    <w:rsid w:val="00D90FF4"/>
    <w:rsid w:val="00D95BDE"/>
    <w:rsid w:val="00DB7791"/>
    <w:rsid w:val="00DC6E99"/>
    <w:rsid w:val="00DF058D"/>
    <w:rsid w:val="00DF2897"/>
    <w:rsid w:val="00E0596F"/>
    <w:rsid w:val="00E15758"/>
    <w:rsid w:val="00E16082"/>
    <w:rsid w:val="00E30E66"/>
    <w:rsid w:val="00E5396A"/>
    <w:rsid w:val="00E60856"/>
    <w:rsid w:val="00E829CB"/>
    <w:rsid w:val="00E87F6C"/>
    <w:rsid w:val="00EA463F"/>
    <w:rsid w:val="00EA7782"/>
    <w:rsid w:val="00EB06AF"/>
    <w:rsid w:val="00EB39DF"/>
    <w:rsid w:val="00EB67B2"/>
    <w:rsid w:val="00EB69A1"/>
    <w:rsid w:val="00EE22E5"/>
    <w:rsid w:val="00F006B0"/>
    <w:rsid w:val="00F2476D"/>
    <w:rsid w:val="00F27CC3"/>
    <w:rsid w:val="00F42457"/>
    <w:rsid w:val="00F46121"/>
    <w:rsid w:val="00F56F41"/>
    <w:rsid w:val="00F5729D"/>
    <w:rsid w:val="00FA7E18"/>
    <w:rsid w:val="00FC6D90"/>
    <w:rsid w:val="00FE4FBE"/>
    <w:rsid w:val="0178778E"/>
    <w:rsid w:val="068F4664"/>
    <w:rsid w:val="0771C420"/>
    <w:rsid w:val="0C7FD694"/>
    <w:rsid w:val="10BD6A0F"/>
    <w:rsid w:val="12BD34CD"/>
    <w:rsid w:val="1A400F3D"/>
    <w:rsid w:val="1C500B55"/>
    <w:rsid w:val="1D2488D6"/>
    <w:rsid w:val="209F53A9"/>
    <w:rsid w:val="220347F9"/>
    <w:rsid w:val="261CD419"/>
    <w:rsid w:val="27D46B43"/>
    <w:rsid w:val="3408A33F"/>
    <w:rsid w:val="34C348BC"/>
    <w:rsid w:val="44570C1D"/>
    <w:rsid w:val="493127EE"/>
    <w:rsid w:val="49CCE695"/>
    <w:rsid w:val="4EE811DD"/>
    <w:rsid w:val="515ABA39"/>
    <w:rsid w:val="5257ECEF"/>
    <w:rsid w:val="53D14C4D"/>
    <w:rsid w:val="542D1DDF"/>
    <w:rsid w:val="558634C9"/>
    <w:rsid w:val="5CEC17F7"/>
    <w:rsid w:val="5E451938"/>
    <w:rsid w:val="61DEE5BF"/>
    <w:rsid w:val="667CE102"/>
    <w:rsid w:val="6DBCB64F"/>
    <w:rsid w:val="76347C83"/>
    <w:rsid w:val="7C58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B8C8D"/>
  <w15:chartTrackingRefBased/>
  <w15:docId w15:val="{4D1633B7-E243-473E-84F4-7B68A962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9A1"/>
    <w:pPr>
      <w:suppressAutoHyphens/>
      <w:autoSpaceDE w:val="0"/>
      <w:autoSpaceDN w:val="0"/>
      <w:adjustRightInd w:val="0"/>
      <w:spacing w:after="120" w:line="276" w:lineRule="auto"/>
      <w:textAlignment w:val="center"/>
    </w:pPr>
    <w:rPr>
      <w:rFonts w:ascii="Helvetica Light" w:hAnsi="Helvetica Light" w:cs="Manrope"/>
      <w:color w:val="024852"/>
      <w:szCs w:val="26"/>
    </w:rPr>
  </w:style>
  <w:style w:type="paragraph" w:styleId="Heading1">
    <w:name w:val="heading 1"/>
    <w:basedOn w:val="BasicParagraph"/>
    <w:next w:val="Normal"/>
    <w:link w:val="Heading1Char"/>
    <w:uiPriority w:val="9"/>
    <w:qFormat/>
    <w:rsid w:val="00C21FD0"/>
    <w:pPr>
      <w:spacing w:line="360" w:lineRule="auto"/>
      <w:outlineLvl w:val="0"/>
    </w:pPr>
    <w:rPr>
      <w:rFonts w:ascii="Helvetica" w:hAnsi="Helvetica" w:cs="Helvetica"/>
      <w:b/>
      <w:bCs/>
      <w:color w:val="02485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1FD0"/>
    <w:pPr>
      <w:keepNext/>
      <w:keepLines/>
      <w:spacing w:before="40"/>
      <w:outlineLvl w:val="1"/>
    </w:pPr>
    <w:rPr>
      <w:rFonts w:ascii="Helvetica" w:eastAsiaTheme="majorEastAsia" w:hAnsi="Helvetica" w:cs="Helvetic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759C"/>
    <w:pPr>
      <w:keepNext/>
      <w:keepLines/>
      <w:spacing w:before="40" w:after="0"/>
      <w:outlineLvl w:val="2"/>
    </w:pPr>
    <w:rPr>
      <w:rFonts w:ascii="Helvetica" w:eastAsiaTheme="majorEastAsia" w:hAnsi="Helvetica" w:cs="Helvetica"/>
      <w:b/>
      <w:bCs/>
      <w:color w:val="7136B6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759C"/>
    <w:pPr>
      <w:keepNext/>
      <w:keepLines/>
      <w:spacing w:before="40" w:after="0"/>
      <w:outlineLvl w:val="3"/>
    </w:pPr>
    <w:rPr>
      <w:rFonts w:ascii="Helvetica" w:eastAsiaTheme="majorEastAsia" w:hAnsi="Helvetica" w:cs="Helvetica"/>
      <w:b/>
      <w:bCs/>
      <w:color w:val="7136B6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759C"/>
    <w:pPr>
      <w:keepNext/>
      <w:keepLines/>
      <w:spacing w:before="40" w:after="0"/>
      <w:outlineLvl w:val="4"/>
    </w:pPr>
    <w:rPr>
      <w:rFonts w:ascii="Helvetica" w:eastAsiaTheme="majorEastAsia" w:hAnsi="Helvetica" w:cs="Helvetica"/>
      <w:i/>
      <w:iCs/>
      <w:color w:val="7136B6" w:themeColor="accent1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F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81B5A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9DF"/>
  </w:style>
  <w:style w:type="paragraph" w:styleId="Footer">
    <w:name w:val="footer"/>
    <w:basedOn w:val="Normal"/>
    <w:link w:val="Foot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9DF"/>
  </w:style>
  <w:style w:type="paragraph" w:customStyle="1" w:styleId="BasicParagraph">
    <w:name w:val="[Basic Paragraph]"/>
    <w:basedOn w:val="Normal"/>
    <w:uiPriority w:val="99"/>
    <w:rsid w:val="00B57BBA"/>
    <w:pPr>
      <w:spacing w:line="288" w:lineRule="auto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unhideWhenUsed/>
    <w:rsid w:val="00DF05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58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21FD0"/>
    <w:rPr>
      <w:rFonts w:ascii="Helvetica" w:hAnsi="Helvetica" w:cs="Helvetica"/>
      <w:b/>
      <w:bCs/>
      <w:color w:val="024852"/>
      <w:sz w:val="40"/>
      <w:szCs w:val="40"/>
    </w:rPr>
  </w:style>
  <w:style w:type="paragraph" w:styleId="Title">
    <w:name w:val="Title"/>
    <w:basedOn w:val="BasicParagraph"/>
    <w:next w:val="Normal"/>
    <w:link w:val="TitleChar"/>
    <w:uiPriority w:val="10"/>
    <w:qFormat/>
    <w:rsid w:val="00CF70BD"/>
    <w:pPr>
      <w:spacing w:after="0" w:line="360" w:lineRule="auto"/>
      <w:jc w:val="center"/>
    </w:pPr>
    <w:rPr>
      <w:rFonts w:ascii="Helvetica" w:hAnsi="Helvetica" w:cs="Helvetica"/>
      <w:b/>
      <w:bCs/>
      <w:color w:val="024852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CF70BD"/>
    <w:rPr>
      <w:rFonts w:ascii="Helvetica" w:hAnsi="Helvetica" w:cs="Helvetica"/>
      <w:b/>
      <w:bCs/>
      <w:color w:val="024852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C21FD0"/>
    <w:rPr>
      <w:rFonts w:ascii="Helvetica" w:eastAsiaTheme="majorEastAsia" w:hAnsi="Helvetica" w:cs="Helvetica"/>
      <w:b/>
      <w:bCs/>
      <w:color w:val="024852"/>
      <w:sz w:val="36"/>
      <w:szCs w:val="36"/>
    </w:rPr>
  </w:style>
  <w:style w:type="paragraph" w:styleId="ListParagraph">
    <w:name w:val="List Paragraph"/>
    <w:basedOn w:val="Normal"/>
    <w:uiPriority w:val="34"/>
    <w:qFormat/>
    <w:rsid w:val="005B09DE"/>
    <w:pPr>
      <w:numPr>
        <w:numId w:val="8"/>
      </w:numPr>
      <w:contextualSpacing/>
    </w:pPr>
  </w:style>
  <w:style w:type="paragraph" w:styleId="Revision">
    <w:name w:val="Revision"/>
    <w:hidden/>
    <w:uiPriority w:val="99"/>
    <w:semiHidden/>
    <w:rsid w:val="00186328"/>
    <w:rPr>
      <w:rFonts w:ascii="Helvetica Light" w:hAnsi="Helvetica Light" w:cs="Manrope"/>
      <w:color w:val="024852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863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63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6328"/>
    <w:rPr>
      <w:rFonts w:ascii="Helvetica Light" w:hAnsi="Helvetica Light" w:cs="Manrope"/>
      <w:color w:val="02485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3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328"/>
    <w:rPr>
      <w:rFonts w:ascii="Helvetica Light" w:hAnsi="Helvetica Light" w:cs="Manrope"/>
      <w:b/>
      <w:bCs/>
      <w:color w:val="024852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7759C"/>
    <w:rPr>
      <w:rFonts w:ascii="Helvetica" w:eastAsiaTheme="majorEastAsia" w:hAnsi="Helvetica" w:cs="Helvetica"/>
      <w:b/>
      <w:bCs/>
      <w:color w:val="7136B6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7759C"/>
    <w:rPr>
      <w:rFonts w:ascii="Helvetica" w:eastAsiaTheme="majorEastAsia" w:hAnsi="Helvetica" w:cs="Helvetica"/>
      <w:b/>
      <w:bCs/>
      <w:color w:val="7136B6" w:themeColor="accent1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97759C"/>
    <w:rPr>
      <w:rFonts w:ascii="Helvetica" w:eastAsiaTheme="majorEastAsia" w:hAnsi="Helvetica" w:cs="Helvetica"/>
      <w:i/>
      <w:iCs/>
      <w:color w:val="7136B6" w:themeColor="accent1"/>
      <w:szCs w:val="28"/>
    </w:rPr>
  </w:style>
  <w:style w:type="character" w:styleId="Strong">
    <w:name w:val="Strong"/>
    <w:basedOn w:val="DefaultParagraphFont"/>
    <w:uiPriority w:val="22"/>
    <w:qFormat/>
    <w:rsid w:val="0052452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528"/>
    <w:pPr>
      <w:pBdr>
        <w:top w:val="single" w:sz="4" w:space="10" w:color="024852"/>
        <w:bottom w:val="single" w:sz="4" w:space="10" w:color="024852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528"/>
    <w:rPr>
      <w:rFonts w:ascii="Helvetica Light" w:hAnsi="Helvetica Light" w:cs="Manrope"/>
      <w:i/>
      <w:iCs/>
      <w:color w:val="024852"/>
      <w:szCs w:val="26"/>
    </w:rPr>
  </w:style>
  <w:style w:type="character" w:styleId="IntenseReference">
    <w:name w:val="Intense Reference"/>
    <w:uiPriority w:val="32"/>
    <w:qFormat/>
    <w:rsid w:val="00524528"/>
    <w:rPr>
      <w:color w:val="FFFFFF" w:themeColor="background1"/>
    </w:rPr>
  </w:style>
  <w:style w:type="paragraph" w:customStyle="1" w:styleId="Endsummary">
    <w:name w:val="End summary"/>
    <w:basedOn w:val="Normal"/>
    <w:link w:val="EndsummaryChar"/>
    <w:qFormat/>
    <w:rsid w:val="00524528"/>
    <w:pPr>
      <w:shd w:val="clear" w:color="auto" w:fill="024852"/>
      <w:ind w:right="248"/>
    </w:pPr>
    <w:rPr>
      <w:color w:val="FFFFFF" w:themeColor="background1"/>
    </w:rPr>
  </w:style>
  <w:style w:type="character" w:customStyle="1" w:styleId="EndsummaryChar">
    <w:name w:val="End summary Char"/>
    <w:basedOn w:val="DefaultParagraphFont"/>
    <w:link w:val="Endsummary"/>
    <w:rsid w:val="00524528"/>
    <w:rPr>
      <w:rFonts w:ascii="Helvetica Light" w:hAnsi="Helvetica Light" w:cs="Manrope"/>
      <w:color w:val="FFFFFF" w:themeColor="background1"/>
      <w:szCs w:val="26"/>
      <w:shd w:val="clear" w:color="auto" w:fill="024852"/>
    </w:rPr>
  </w:style>
  <w:style w:type="paragraph" w:customStyle="1" w:styleId="Beginningsummary">
    <w:name w:val="Beginning summary"/>
    <w:basedOn w:val="Endsummary"/>
    <w:link w:val="BeginningsummaryChar"/>
    <w:qFormat/>
    <w:rsid w:val="00524528"/>
    <w:pPr>
      <w:shd w:val="clear" w:color="auto" w:fill="B8BCEC" w:themeFill="background2"/>
    </w:pPr>
    <w:rPr>
      <w:color w:val="024852"/>
    </w:rPr>
  </w:style>
  <w:style w:type="character" w:customStyle="1" w:styleId="BeginningsummaryChar">
    <w:name w:val="Beginning summary Char"/>
    <w:basedOn w:val="EndsummaryChar"/>
    <w:link w:val="Beginningsummary"/>
    <w:rsid w:val="00524528"/>
    <w:rPr>
      <w:rFonts w:ascii="Helvetica Light" w:hAnsi="Helvetica Light" w:cs="Manrope"/>
      <w:color w:val="024852"/>
      <w:szCs w:val="26"/>
      <w:shd w:val="clear" w:color="auto" w:fill="B8BCEC" w:themeFill="background2"/>
    </w:rPr>
  </w:style>
  <w:style w:type="character" w:styleId="PlaceholderText">
    <w:name w:val="Placeholder Text"/>
    <w:basedOn w:val="DefaultParagraphFont"/>
    <w:uiPriority w:val="99"/>
    <w:semiHidden/>
    <w:rsid w:val="00F5729D"/>
    <w:rPr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FD0"/>
    <w:rPr>
      <w:rFonts w:asciiTheme="majorHAnsi" w:eastAsiaTheme="majorEastAsia" w:hAnsiTheme="majorHAnsi" w:cstheme="majorBidi"/>
      <w:color w:val="381B5A" w:themeColor="accent1" w:themeShade="7F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643"/>
    <w:pPr>
      <w:numPr>
        <w:ilvl w:val="1"/>
      </w:numPr>
      <w:spacing w:after="160"/>
      <w:jc w:val="center"/>
    </w:pPr>
    <w:rPr>
      <w:rFonts w:ascii="Helvetica" w:eastAsiaTheme="minorEastAsia" w:hAnsi="Helvetica" w:cs="Helvetica"/>
      <w:b/>
      <w:bCs/>
      <w:color w:val="5A5A5A" w:themeColor="text1" w:themeTint="A5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2643"/>
    <w:rPr>
      <w:rFonts w:ascii="Helvetica" w:eastAsiaTheme="minorEastAsia" w:hAnsi="Helvetica" w:cs="Helvetica"/>
      <w:b/>
      <w:bCs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97759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59C"/>
    <w:rPr>
      <w:rFonts w:ascii="Helvetica Light" w:hAnsi="Helvetica Light" w:cs="Manrope"/>
      <w:i/>
      <w:iCs/>
      <w:color w:val="404040" w:themeColor="text1" w:themeTint="BF"/>
      <w:szCs w:val="26"/>
    </w:rPr>
  </w:style>
  <w:style w:type="paragraph" w:customStyle="1" w:styleId="paragraph">
    <w:name w:val="paragraph"/>
    <w:basedOn w:val="Normal"/>
    <w:rsid w:val="00C951C5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character" w:customStyle="1" w:styleId="normaltextrun">
    <w:name w:val="normaltextrun"/>
    <w:basedOn w:val="DefaultParagraphFont"/>
    <w:rsid w:val="00C951C5"/>
  </w:style>
  <w:style w:type="table" w:styleId="TableGrid">
    <w:name w:val="Table Grid"/>
    <w:basedOn w:val="TableNormal"/>
    <w:uiPriority w:val="39"/>
    <w:rsid w:val="00C951C5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C95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eales\Desktop\STEP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STEP">
      <a:dk1>
        <a:sysClr val="windowText" lastClr="000000"/>
      </a:dk1>
      <a:lt1>
        <a:sysClr val="window" lastClr="FFFFFF"/>
      </a:lt1>
      <a:dk2>
        <a:srgbClr val="014757"/>
      </a:dk2>
      <a:lt2>
        <a:srgbClr val="B8BCEC"/>
      </a:lt2>
      <a:accent1>
        <a:srgbClr val="7136B6"/>
      </a:accent1>
      <a:accent2>
        <a:srgbClr val="014757"/>
      </a:accent2>
      <a:accent3>
        <a:srgbClr val="CDFE64"/>
      </a:accent3>
      <a:accent4>
        <a:srgbClr val="2C8450"/>
      </a:accent4>
      <a:accent5>
        <a:srgbClr val="B8BCEC"/>
      </a:accent5>
      <a:accent6>
        <a:srgbClr val="CDFE64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7a441f-6cad-4c7b-8a63-2a5021e4756c">
      <Terms xmlns="http://schemas.microsoft.com/office/infopath/2007/PartnerControls"/>
    </lcf76f155ced4ddcb4097134ff3c332f>
    <TaxCatchAll xmlns="b47fb1cc-2ce4-4554-b59e-4bcc810b85e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5E62113DB9C49BDE5FD185648F2A3" ma:contentTypeVersion="17" ma:contentTypeDescription="Create a new document." ma:contentTypeScope="" ma:versionID="7ed05fe22b5c66de969cf62ef6639b98">
  <xsd:schema xmlns:xsd="http://www.w3.org/2001/XMLSchema" xmlns:xs="http://www.w3.org/2001/XMLSchema" xmlns:p="http://schemas.microsoft.com/office/2006/metadata/properties" xmlns:ns1="http://schemas.microsoft.com/sharepoint/v3" xmlns:ns2="6f7a441f-6cad-4c7b-8a63-2a5021e4756c" xmlns:ns3="b47fb1cc-2ce4-4554-b59e-4bcc810b85eb" targetNamespace="http://schemas.microsoft.com/office/2006/metadata/properties" ma:root="true" ma:fieldsID="0592d431cb21a5c2622dcd8ada2fa454" ns1:_="" ns2:_="" ns3:_="">
    <xsd:import namespace="http://schemas.microsoft.com/sharepoint/v3"/>
    <xsd:import namespace="6f7a441f-6cad-4c7b-8a63-2a5021e4756c"/>
    <xsd:import namespace="b47fb1cc-2ce4-4554-b59e-4bcc810b8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a441f-6cad-4c7b-8a63-2a5021e47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07fe07-1463-45af-bec5-3880e262d4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fb1cc-2ce4-4554-b59e-4bcc810b85e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c95c27-d7e7-469a-b7db-357d3d48080f}" ma:internalName="TaxCatchAll" ma:showField="CatchAllData" ma:web="b47fb1cc-2ce4-4554-b59e-4bcc810b8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9940B1-DBCF-4D6B-93E7-65C78DCEAD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AA4EB-3447-4C30-9BAE-D388FA31B5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E747FB-AFE5-423D-A623-F840655FDA45}">
  <ds:schemaRefs>
    <ds:schemaRef ds:uri="http://schemas.microsoft.com/office/2006/metadata/properties"/>
    <ds:schemaRef ds:uri="http://schemas.microsoft.com/office/infopath/2007/PartnerControls"/>
    <ds:schemaRef ds:uri="10ef0b88-2698-4fdf-86f5-7f6a4d247be2"/>
    <ds:schemaRef ds:uri="e6e8a216-f0f7-41d1-b13c-ba4148d8d873"/>
  </ds:schemaRefs>
</ds:datastoreItem>
</file>

<file path=customXml/itemProps4.xml><?xml version="1.0" encoding="utf-8"?>
<ds:datastoreItem xmlns:ds="http://schemas.openxmlformats.org/officeDocument/2006/customXml" ds:itemID="{88479551-F1A3-4151-A5A7-F0F36691055C}"/>
</file>

<file path=docProps/app.xml><?xml version="1.0" encoding="utf-8"?>
<Properties xmlns="http://schemas.openxmlformats.org/officeDocument/2006/extended-properties" xmlns:vt="http://schemas.openxmlformats.org/officeDocument/2006/docPropsVTypes">
  <Template>STEP Word template.dotx</Template>
  <TotalTime>23</TotalTime>
  <Pages>3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Eales</dc:creator>
  <cp:keywords/>
  <dc:description/>
  <cp:lastModifiedBy>Young, Alyson</cp:lastModifiedBy>
  <cp:revision>11</cp:revision>
  <dcterms:created xsi:type="dcterms:W3CDTF">2026-06-23T09:05:00Z</dcterms:created>
  <dcterms:modified xsi:type="dcterms:W3CDTF">2026-06-24T09:42:00Z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0x0101009F65E62113DB9C49BDE5FD185648F2A3</vt:lpwstr>
  </property>
  <property fmtid="{D5CDD505-2E9C-101B-9397-08002B2CF9AE}" pid="3" name="MediaServiceImageTags">
    <vt:lpwstr/>
  </property>
  <property fmtid="{D5CDD505-2E9C-101B-9397-08002B2CF9AE}" pid="4" name="Order">
    <vt:r8>43700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