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3935" w14:textId="10AA8D82" w:rsidR="008A35BA" w:rsidRDefault="008A35BA" w:rsidP="00514243">
      <w:pPr>
        <w:pStyle w:val="Title"/>
      </w:pPr>
      <w:r>
        <w:rPr>
          <w:lang w:val="en-US"/>
        </w:rPr>
        <w:t>Student Pre-Placement Information For</w:t>
      </w:r>
      <w:r w:rsidR="00514243">
        <w:rPr>
          <w:lang w:val="en-US"/>
        </w:rPr>
        <w:t>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477"/>
      </w:tblGrid>
      <w:tr w:rsidR="00514243" w14:paraId="4484828C" w14:textId="77777777" w:rsidTr="00F31D25">
        <w:trPr>
          <w:trHeight w:val="1928"/>
          <w:jc w:val="center"/>
        </w:trPr>
        <w:tc>
          <w:tcPr>
            <w:tcW w:w="3539" w:type="dxa"/>
            <w:vAlign w:val="center"/>
          </w:tcPr>
          <w:p w14:paraId="5F0FC3B9" w14:textId="77777777" w:rsidR="00514243" w:rsidRPr="00514243" w:rsidRDefault="00514243" w:rsidP="008024D6">
            <w:pPr>
              <w:spacing w:line="278" w:lineRule="auto"/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  <w:t>Introduce yourself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. Please share your name, where you are from, what you are studying, and any hobbies you enjoy.</w:t>
            </w:r>
          </w:p>
        </w:tc>
        <w:tc>
          <w:tcPr>
            <w:tcW w:w="5477" w:type="dxa"/>
            <w:vAlign w:val="center"/>
          </w:tcPr>
          <w:p w14:paraId="7AD47B20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FORMTEXT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0"/>
          </w:p>
        </w:tc>
      </w:tr>
      <w:tr w:rsidR="00514243" w14:paraId="09B65A69" w14:textId="77777777" w:rsidTr="00113A0A">
        <w:trPr>
          <w:trHeight w:val="1654"/>
          <w:jc w:val="center"/>
        </w:trPr>
        <w:tc>
          <w:tcPr>
            <w:tcW w:w="3539" w:type="dxa"/>
            <w:vAlign w:val="center"/>
          </w:tcPr>
          <w:p w14:paraId="2A90FB85" w14:textId="77777777" w:rsidR="00514243" w:rsidRPr="00514243" w:rsidRDefault="00514243" w:rsidP="008024D6">
            <w:pPr>
              <w:spacing w:line="278" w:lineRule="auto"/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  <w:t>Do you prefer to talk or write when communicating, or are both okay for you?</w:t>
            </w:r>
          </w:p>
        </w:tc>
        <w:tc>
          <w:tcPr>
            <w:tcW w:w="5477" w:type="dxa"/>
            <w:vAlign w:val="center"/>
          </w:tcPr>
          <w:p w14:paraId="170DDBCF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FORMTEXT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1"/>
          </w:p>
        </w:tc>
      </w:tr>
      <w:tr w:rsidR="00514243" w14:paraId="56D91CAB" w14:textId="77777777" w:rsidTr="00113A0A">
        <w:trPr>
          <w:trHeight w:val="1834"/>
          <w:jc w:val="center"/>
        </w:trPr>
        <w:tc>
          <w:tcPr>
            <w:tcW w:w="3539" w:type="dxa"/>
            <w:vAlign w:val="center"/>
          </w:tcPr>
          <w:p w14:paraId="33B72930" w14:textId="77777777" w:rsidR="00514243" w:rsidRPr="00514243" w:rsidRDefault="00514243" w:rsidP="008024D6">
            <w:pPr>
              <w:spacing w:line="278" w:lineRule="auto"/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  <w:t>Is there anything your mentor should know to help you during your placement?</w:t>
            </w:r>
          </w:p>
        </w:tc>
        <w:tc>
          <w:tcPr>
            <w:tcW w:w="5477" w:type="dxa"/>
            <w:vAlign w:val="center"/>
          </w:tcPr>
          <w:p w14:paraId="14B3F560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FORMTEXT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2"/>
          </w:p>
        </w:tc>
      </w:tr>
      <w:tr w:rsidR="00514243" w14:paraId="04013EC2" w14:textId="77777777" w:rsidTr="00113A0A">
        <w:trPr>
          <w:trHeight w:val="1690"/>
          <w:jc w:val="center"/>
        </w:trPr>
        <w:tc>
          <w:tcPr>
            <w:tcW w:w="3539" w:type="dxa"/>
            <w:vAlign w:val="center"/>
          </w:tcPr>
          <w:p w14:paraId="622DC02F" w14:textId="77777777" w:rsidR="00514243" w:rsidRPr="00514243" w:rsidRDefault="00514243" w:rsidP="008024D6">
            <w:pPr>
              <w:spacing w:line="278" w:lineRule="auto"/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  <w:t xml:space="preserve">Are there certain times that work best for your weekly meeting with your mentor? </w:t>
            </w:r>
          </w:p>
        </w:tc>
        <w:tc>
          <w:tcPr>
            <w:tcW w:w="5477" w:type="dxa"/>
            <w:vAlign w:val="center"/>
          </w:tcPr>
          <w:p w14:paraId="1032B2C7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FORMTEXT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3"/>
          </w:p>
        </w:tc>
      </w:tr>
      <w:tr w:rsidR="00514243" w14:paraId="7C4FE15F" w14:textId="77777777" w:rsidTr="00113A0A">
        <w:trPr>
          <w:trHeight w:val="1984"/>
          <w:jc w:val="center"/>
        </w:trPr>
        <w:tc>
          <w:tcPr>
            <w:tcW w:w="3539" w:type="dxa"/>
            <w:vAlign w:val="center"/>
          </w:tcPr>
          <w:p w14:paraId="3ED15060" w14:textId="77777777" w:rsidR="00514243" w:rsidRPr="00514243" w:rsidRDefault="00514243" w:rsidP="008024D6">
            <w:pPr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b/>
                <w:bCs/>
                <w:kern w:val="0"/>
                <w:szCs w:val="24"/>
                <w:lang w:val="en-US"/>
                <w14:ligatures w14:val="none"/>
              </w:rPr>
              <w:t>Are there any assessment deadlines or activities you want your mentor to be aware of?</w:t>
            </w:r>
          </w:p>
        </w:tc>
        <w:tc>
          <w:tcPr>
            <w:tcW w:w="5477" w:type="dxa"/>
          </w:tcPr>
          <w:p w14:paraId="7F0539AE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</w:p>
          <w:p w14:paraId="0682BB01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 xml:space="preserve">Yes  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FORMCHECKBOX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4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 xml:space="preserve">      No   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2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FORMCHECKBOX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5"/>
          </w:p>
          <w:p w14:paraId="604CD354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</w:p>
          <w:p w14:paraId="7E541FAB" w14:textId="77777777" w:rsidR="00514243" w:rsidRPr="00514243" w:rsidRDefault="00514243" w:rsidP="008024D6">
            <w:pPr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</w:pP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 xml:space="preserve">If you ticked yes, please provide more information on your assessments: 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instrText xml:space="preserve"> FORMTEXT </w:instrText>
            </w:r>
            <w:r w:rsidRPr="00514243">
              <w:rPr>
                <w:rFonts w:eastAsia="Helvetica Light" w:cs="Helvetica Light"/>
                <w:szCs w:val="24"/>
                <w:lang w:val="en-US"/>
              </w:rPr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separate"/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kern w:val="0"/>
                <w:szCs w:val="24"/>
                <w:lang w:val="en-US"/>
                <w14:ligatures w14:val="none"/>
              </w:rPr>
              <w:t> </w:t>
            </w:r>
            <w:r w:rsidRPr="00514243">
              <w:rPr>
                <w:rFonts w:eastAsia="Helvetica Light" w:cs="Helvetica Light"/>
                <w:szCs w:val="24"/>
                <w:lang w:val="en-US"/>
              </w:rPr>
              <w:fldChar w:fldCharType="end"/>
            </w:r>
            <w:bookmarkEnd w:id="6"/>
          </w:p>
        </w:tc>
      </w:tr>
    </w:tbl>
    <w:p w14:paraId="1F185293" w14:textId="2FEFC506" w:rsidR="00514243" w:rsidRPr="00514243" w:rsidRDefault="00514243" w:rsidP="00BB47A9">
      <w:pPr>
        <w:tabs>
          <w:tab w:val="left" w:pos="1322"/>
        </w:tabs>
      </w:pPr>
    </w:p>
    <w:sectPr w:rsidR="00514243" w:rsidRPr="00514243" w:rsidSect="00A33A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5F6D" w14:textId="77777777" w:rsidR="00A05E8D" w:rsidRDefault="00A05E8D" w:rsidP="00EB69A1">
      <w:r>
        <w:separator/>
      </w:r>
    </w:p>
  </w:endnote>
  <w:endnote w:type="continuationSeparator" w:id="0">
    <w:p w14:paraId="375EC1D5" w14:textId="77777777" w:rsidR="00A05E8D" w:rsidRDefault="00A05E8D" w:rsidP="00EB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EA23" w14:textId="763A6A7D" w:rsidR="0089153F" w:rsidRDefault="00D86ACD" w:rsidP="00EB69A1">
    <w:pPr>
      <w:pStyle w:val="Footer"/>
    </w:pPr>
    <w:r>
      <w:ptab w:relativeTo="margin" w:alignment="center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fldSimple w:instr="NUMPAGES  \* Arabic  \* MERGEFORMAT">
      <w:r w:rsidR="00F5729D">
        <w:rPr>
          <w:noProof/>
        </w:rPr>
        <w:t>2</w:t>
      </w:r>
    </w:fldSimple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AFD" w14:textId="4F661343" w:rsidR="00D86ACD" w:rsidRDefault="006F6C40" w:rsidP="00C21FD0">
    <w:pPr>
      <w:pStyle w:val="Footer"/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476995" wp14:editId="270AE472">
          <wp:simplePos x="0" y="0"/>
          <wp:positionH relativeFrom="margin">
            <wp:align>left</wp:align>
          </wp:positionH>
          <wp:positionV relativeFrom="paragraph">
            <wp:posOffset>197511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87D18" w14:textId="3D3C5A6E" w:rsidR="00035884" w:rsidRDefault="00035884" w:rsidP="00EB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CFB48" w14:textId="77777777" w:rsidR="00A05E8D" w:rsidRDefault="00A05E8D" w:rsidP="00EB69A1">
      <w:r>
        <w:separator/>
      </w:r>
    </w:p>
  </w:footnote>
  <w:footnote w:type="continuationSeparator" w:id="0">
    <w:p w14:paraId="257DB18D" w14:textId="77777777" w:rsidR="00A05E8D" w:rsidRDefault="00A05E8D" w:rsidP="00EB6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8CC" w14:textId="77777777" w:rsidR="00AA447F" w:rsidRDefault="00AA447F" w:rsidP="00EB69A1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BF79" w14:textId="44F304A7" w:rsidR="00314CF4" w:rsidRDefault="003D576B" w:rsidP="00EB69A1">
    <w:pPr>
      <w:pStyle w:val="Header"/>
    </w:pPr>
    <w:r>
      <w:rPr>
        <w:noProof/>
      </w:rPr>
      <w:drawing>
        <wp:inline distT="0" distB="0" distL="0" distR="0" wp14:anchorId="3A0653FC" wp14:editId="126240B9">
          <wp:extent cx="6188710" cy="11283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1128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66A"/>
    <w:multiLevelType w:val="hybridMultilevel"/>
    <w:tmpl w:val="11D441D0"/>
    <w:lvl w:ilvl="0" w:tplc="4C189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0D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04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EB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C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49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62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67C4F"/>
    <w:multiLevelType w:val="hybridMultilevel"/>
    <w:tmpl w:val="B56A5AC6"/>
    <w:lvl w:ilvl="0" w:tplc="C7B2A63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15635"/>
    <w:multiLevelType w:val="hybridMultilevel"/>
    <w:tmpl w:val="3F60D5EC"/>
    <w:lvl w:ilvl="0" w:tplc="3A94B212">
      <w:start w:val="4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9729D94">
      <w:start w:val="1"/>
      <w:numFmt w:val="lowerLetter"/>
      <w:lvlText w:val="%2."/>
      <w:lvlJc w:val="left"/>
      <w:pPr>
        <w:ind w:left="1440" w:hanging="360"/>
      </w:pPr>
    </w:lvl>
    <w:lvl w:ilvl="2" w:tplc="DEA4F144">
      <w:start w:val="1"/>
      <w:numFmt w:val="lowerRoman"/>
      <w:lvlText w:val="%3."/>
      <w:lvlJc w:val="right"/>
      <w:pPr>
        <w:ind w:left="2160" w:hanging="180"/>
      </w:pPr>
    </w:lvl>
    <w:lvl w:ilvl="3" w:tplc="4C40A5E4">
      <w:start w:val="1"/>
      <w:numFmt w:val="decimal"/>
      <w:lvlText w:val="%4."/>
      <w:lvlJc w:val="left"/>
      <w:pPr>
        <w:ind w:left="2880" w:hanging="360"/>
      </w:pPr>
    </w:lvl>
    <w:lvl w:ilvl="4" w:tplc="9F46E0CA">
      <w:start w:val="1"/>
      <w:numFmt w:val="lowerLetter"/>
      <w:lvlText w:val="%5."/>
      <w:lvlJc w:val="left"/>
      <w:pPr>
        <w:ind w:left="3600" w:hanging="360"/>
      </w:pPr>
    </w:lvl>
    <w:lvl w:ilvl="5" w:tplc="6142BDF6">
      <w:start w:val="1"/>
      <w:numFmt w:val="lowerRoman"/>
      <w:lvlText w:val="%6."/>
      <w:lvlJc w:val="right"/>
      <w:pPr>
        <w:ind w:left="4320" w:hanging="180"/>
      </w:pPr>
    </w:lvl>
    <w:lvl w:ilvl="6" w:tplc="3F5C0BA6">
      <w:start w:val="1"/>
      <w:numFmt w:val="decimal"/>
      <w:lvlText w:val="%7."/>
      <w:lvlJc w:val="left"/>
      <w:pPr>
        <w:ind w:left="5040" w:hanging="360"/>
      </w:pPr>
    </w:lvl>
    <w:lvl w:ilvl="7" w:tplc="3AC85E1E">
      <w:start w:val="1"/>
      <w:numFmt w:val="lowerLetter"/>
      <w:lvlText w:val="%8."/>
      <w:lvlJc w:val="left"/>
      <w:pPr>
        <w:ind w:left="5760" w:hanging="360"/>
      </w:pPr>
    </w:lvl>
    <w:lvl w:ilvl="8" w:tplc="0E1458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6AAAA"/>
    <w:multiLevelType w:val="hybridMultilevel"/>
    <w:tmpl w:val="35C0601C"/>
    <w:lvl w:ilvl="0" w:tplc="B0AC5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2E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CF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6D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4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66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2A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C0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41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851C"/>
    <w:multiLevelType w:val="hybridMultilevel"/>
    <w:tmpl w:val="8558E802"/>
    <w:lvl w:ilvl="0" w:tplc="38022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2F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69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09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D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0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6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EC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42CC1"/>
    <w:multiLevelType w:val="hybridMultilevel"/>
    <w:tmpl w:val="E21AC488"/>
    <w:lvl w:ilvl="0" w:tplc="0F823AB8">
      <w:start w:val="3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D47642">
      <w:start w:val="1"/>
      <w:numFmt w:val="lowerLetter"/>
      <w:lvlText w:val="%2."/>
      <w:lvlJc w:val="left"/>
      <w:pPr>
        <w:ind w:left="1440" w:hanging="360"/>
      </w:pPr>
    </w:lvl>
    <w:lvl w:ilvl="2" w:tplc="2946D78A">
      <w:start w:val="1"/>
      <w:numFmt w:val="lowerRoman"/>
      <w:lvlText w:val="%3."/>
      <w:lvlJc w:val="right"/>
      <w:pPr>
        <w:ind w:left="2160" w:hanging="180"/>
      </w:pPr>
    </w:lvl>
    <w:lvl w:ilvl="3" w:tplc="8118E85E">
      <w:start w:val="1"/>
      <w:numFmt w:val="decimal"/>
      <w:lvlText w:val="%4."/>
      <w:lvlJc w:val="left"/>
      <w:pPr>
        <w:ind w:left="2880" w:hanging="360"/>
      </w:pPr>
    </w:lvl>
    <w:lvl w:ilvl="4" w:tplc="116CABE8">
      <w:start w:val="1"/>
      <w:numFmt w:val="lowerLetter"/>
      <w:lvlText w:val="%5."/>
      <w:lvlJc w:val="left"/>
      <w:pPr>
        <w:ind w:left="3600" w:hanging="360"/>
      </w:pPr>
    </w:lvl>
    <w:lvl w:ilvl="5" w:tplc="542A33FE">
      <w:start w:val="1"/>
      <w:numFmt w:val="lowerRoman"/>
      <w:lvlText w:val="%6."/>
      <w:lvlJc w:val="right"/>
      <w:pPr>
        <w:ind w:left="4320" w:hanging="180"/>
      </w:pPr>
    </w:lvl>
    <w:lvl w:ilvl="6" w:tplc="E46249DC">
      <w:start w:val="1"/>
      <w:numFmt w:val="decimal"/>
      <w:lvlText w:val="%7."/>
      <w:lvlJc w:val="left"/>
      <w:pPr>
        <w:ind w:left="5040" w:hanging="360"/>
      </w:pPr>
    </w:lvl>
    <w:lvl w:ilvl="7" w:tplc="0E38D67E">
      <w:start w:val="1"/>
      <w:numFmt w:val="lowerLetter"/>
      <w:lvlText w:val="%8."/>
      <w:lvlJc w:val="left"/>
      <w:pPr>
        <w:ind w:left="5760" w:hanging="360"/>
      </w:pPr>
    </w:lvl>
    <w:lvl w:ilvl="8" w:tplc="59547C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02E87"/>
    <w:multiLevelType w:val="hybridMultilevel"/>
    <w:tmpl w:val="0ADAC5E6"/>
    <w:lvl w:ilvl="0" w:tplc="8220874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89C21CE">
      <w:start w:val="1"/>
      <w:numFmt w:val="lowerLetter"/>
      <w:lvlText w:val="%2."/>
      <w:lvlJc w:val="left"/>
      <w:pPr>
        <w:ind w:left="1440" w:hanging="360"/>
      </w:pPr>
    </w:lvl>
    <w:lvl w:ilvl="2" w:tplc="469EA202">
      <w:start w:val="1"/>
      <w:numFmt w:val="lowerRoman"/>
      <w:lvlText w:val="%3."/>
      <w:lvlJc w:val="right"/>
      <w:pPr>
        <w:ind w:left="2160" w:hanging="180"/>
      </w:pPr>
    </w:lvl>
    <w:lvl w:ilvl="3" w:tplc="D2FCCF80">
      <w:start w:val="1"/>
      <w:numFmt w:val="decimal"/>
      <w:lvlText w:val="%4."/>
      <w:lvlJc w:val="left"/>
      <w:pPr>
        <w:ind w:left="2880" w:hanging="360"/>
      </w:pPr>
    </w:lvl>
    <w:lvl w:ilvl="4" w:tplc="022215D2">
      <w:start w:val="1"/>
      <w:numFmt w:val="lowerLetter"/>
      <w:lvlText w:val="%5."/>
      <w:lvlJc w:val="left"/>
      <w:pPr>
        <w:ind w:left="3600" w:hanging="360"/>
      </w:pPr>
    </w:lvl>
    <w:lvl w:ilvl="5" w:tplc="63B8F7C0">
      <w:start w:val="1"/>
      <w:numFmt w:val="lowerRoman"/>
      <w:lvlText w:val="%6."/>
      <w:lvlJc w:val="right"/>
      <w:pPr>
        <w:ind w:left="4320" w:hanging="180"/>
      </w:pPr>
    </w:lvl>
    <w:lvl w:ilvl="6" w:tplc="3C26E52A">
      <w:start w:val="1"/>
      <w:numFmt w:val="decimal"/>
      <w:lvlText w:val="%7."/>
      <w:lvlJc w:val="left"/>
      <w:pPr>
        <w:ind w:left="5040" w:hanging="360"/>
      </w:pPr>
    </w:lvl>
    <w:lvl w:ilvl="7" w:tplc="396667E8">
      <w:start w:val="1"/>
      <w:numFmt w:val="lowerLetter"/>
      <w:lvlText w:val="%8."/>
      <w:lvlJc w:val="left"/>
      <w:pPr>
        <w:ind w:left="5760" w:hanging="360"/>
      </w:pPr>
    </w:lvl>
    <w:lvl w:ilvl="8" w:tplc="9E8CFD4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487006">
    <w:abstractNumId w:val="4"/>
  </w:num>
  <w:num w:numId="2" w16cid:durableId="1991783517">
    <w:abstractNumId w:val="2"/>
  </w:num>
  <w:num w:numId="3" w16cid:durableId="1598557263">
    <w:abstractNumId w:val="0"/>
  </w:num>
  <w:num w:numId="4" w16cid:durableId="1181624645">
    <w:abstractNumId w:val="5"/>
  </w:num>
  <w:num w:numId="5" w16cid:durableId="1963074401">
    <w:abstractNumId w:val="3"/>
  </w:num>
  <w:num w:numId="6" w16cid:durableId="1309166779">
    <w:abstractNumId w:val="6"/>
  </w:num>
  <w:num w:numId="7" w16cid:durableId="231430712">
    <w:abstractNumId w:val="7"/>
  </w:num>
  <w:num w:numId="8" w16cid:durableId="630332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B5074"/>
    <w:rsid w:val="000C6FA3"/>
    <w:rsid w:val="000E0935"/>
    <w:rsid w:val="000E5DBF"/>
    <w:rsid w:val="00113A0A"/>
    <w:rsid w:val="00136CDE"/>
    <w:rsid w:val="00144288"/>
    <w:rsid w:val="00155CDE"/>
    <w:rsid w:val="00160EBF"/>
    <w:rsid w:val="00183A98"/>
    <w:rsid w:val="00185E93"/>
    <w:rsid w:val="00186328"/>
    <w:rsid w:val="001B0E56"/>
    <w:rsid w:val="00202E82"/>
    <w:rsid w:val="002161C9"/>
    <w:rsid w:val="0022224C"/>
    <w:rsid w:val="002A6BC5"/>
    <w:rsid w:val="002C0FAB"/>
    <w:rsid w:val="00314CF4"/>
    <w:rsid w:val="003253EE"/>
    <w:rsid w:val="00325592"/>
    <w:rsid w:val="00350691"/>
    <w:rsid w:val="00363378"/>
    <w:rsid w:val="00366ECA"/>
    <w:rsid w:val="003A2A50"/>
    <w:rsid w:val="003B3360"/>
    <w:rsid w:val="003D576B"/>
    <w:rsid w:val="0044082A"/>
    <w:rsid w:val="004821D8"/>
    <w:rsid w:val="004853DA"/>
    <w:rsid w:val="004968F4"/>
    <w:rsid w:val="004A67FF"/>
    <w:rsid w:val="004B2ACF"/>
    <w:rsid w:val="004C369E"/>
    <w:rsid w:val="004C455D"/>
    <w:rsid w:val="004E6CAD"/>
    <w:rsid w:val="004F11AB"/>
    <w:rsid w:val="00500403"/>
    <w:rsid w:val="0050772E"/>
    <w:rsid w:val="00514243"/>
    <w:rsid w:val="00524528"/>
    <w:rsid w:val="00564798"/>
    <w:rsid w:val="0058756B"/>
    <w:rsid w:val="005A47EF"/>
    <w:rsid w:val="005B09DE"/>
    <w:rsid w:val="005B5CAB"/>
    <w:rsid w:val="005E1F81"/>
    <w:rsid w:val="005E63E7"/>
    <w:rsid w:val="00645D8C"/>
    <w:rsid w:val="00647CB1"/>
    <w:rsid w:val="00663372"/>
    <w:rsid w:val="006A3BD3"/>
    <w:rsid w:val="006F1413"/>
    <w:rsid w:val="006F6C40"/>
    <w:rsid w:val="007250D2"/>
    <w:rsid w:val="0073095D"/>
    <w:rsid w:val="00734972"/>
    <w:rsid w:val="00744073"/>
    <w:rsid w:val="00772041"/>
    <w:rsid w:val="007951F1"/>
    <w:rsid w:val="00795FFD"/>
    <w:rsid w:val="007A10A5"/>
    <w:rsid w:val="007B6965"/>
    <w:rsid w:val="007E1CE7"/>
    <w:rsid w:val="007F5235"/>
    <w:rsid w:val="00821792"/>
    <w:rsid w:val="00844894"/>
    <w:rsid w:val="00852D5F"/>
    <w:rsid w:val="0085395C"/>
    <w:rsid w:val="00872884"/>
    <w:rsid w:val="00874149"/>
    <w:rsid w:val="0089153F"/>
    <w:rsid w:val="008A35BA"/>
    <w:rsid w:val="008A4FCC"/>
    <w:rsid w:val="008A75A0"/>
    <w:rsid w:val="008C4CC0"/>
    <w:rsid w:val="008E1A54"/>
    <w:rsid w:val="008E2699"/>
    <w:rsid w:val="0094086C"/>
    <w:rsid w:val="009533A7"/>
    <w:rsid w:val="00954B9E"/>
    <w:rsid w:val="0097759C"/>
    <w:rsid w:val="00981961"/>
    <w:rsid w:val="00983866"/>
    <w:rsid w:val="00987AB5"/>
    <w:rsid w:val="009961CD"/>
    <w:rsid w:val="009A534C"/>
    <w:rsid w:val="009A7BA6"/>
    <w:rsid w:val="009B7AD7"/>
    <w:rsid w:val="009E64FE"/>
    <w:rsid w:val="00A04F94"/>
    <w:rsid w:val="00A058A9"/>
    <w:rsid w:val="00A05E8D"/>
    <w:rsid w:val="00A2019B"/>
    <w:rsid w:val="00A33A1F"/>
    <w:rsid w:val="00A471D9"/>
    <w:rsid w:val="00A475A5"/>
    <w:rsid w:val="00A52C1E"/>
    <w:rsid w:val="00A63418"/>
    <w:rsid w:val="00A8249D"/>
    <w:rsid w:val="00A8501D"/>
    <w:rsid w:val="00AA447F"/>
    <w:rsid w:val="00AE2DC0"/>
    <w:rsid w:val="00AE35F8"/>
    <w:rsid w:val="00B54CEC"/>
    <w:rsid w:val="00B571E8"/>
    <w:rsid w:val="00B57BBA"/>
    <w:rsid w:val="00B672C4"/>
    <w:rsid w:val="00B7582A"/>
    <w:rsid w:val="00BA5E88"/>
    <w:rsid w:val="00BB47A9"/>
    <w:rsid w:val="00BD5281"/>
    <w:rsid w:val="00BE0454"/>
    <w:rsid w:val="00C02946"/>
    <w:rsid w:val="00C21FD0"/>
    <w:rsid w:val="00C36D25"/>
    <w:rsid w:val="00C400AE"/>
    <w:rsid w:val="00C72643"/>
    <w:rsid w:val="00C767FB"/>
    <w:rsid w:val="00C8541C"/>
    <w:rsid w:val="00C8796B"/>
    <w:rsid w:val="00C87B3A"/>
    <w:rsid w:val="00C91F09"/>
    <w:rsid w:val="00CA3874"/>
    <w:rsid w:val="00CA6854"/>
    <w:rsid w:val="00CB054E"/>
    <w:rsid w:val="00CB1FB2"/>
    <w:rsid w:val="00CC6ACD"/>
    <w:rsid w:val="00CD418C"/>
    <w:rsid w:val="00CD49C2"/>
    <w:rsid w:val="00CE11C1"/>
    <w:rsid w:val="00CE4ED1"/>
    <w:rsid w:val="00CF34F5"/>
    <w:rsid w:val="00CF70BD"/>
    <w:rsid w:val="00CF7619"/>
    <w:rsid w:val="00D14277"/>
    <w:rsid w:val="00D86ACD"/>
    <w:rsid w:val="00D87E2F"/>
    <w:rsid w:val="00D90FF4"/>
    <w:rsid w:val="00D95BDE"/>
    <w:rsid w:val="00DB7791"/>
    <w:rsid w:val="00DC6E99"/>
    <w:rsid w:val="00DF058D"/>
    <w:rsid w:val="00DF2897"/>
    <w:rsid w:val="00E0596F"/>
    <w:rsid w:val="00E16082"/>
    <w:rsid w:val="00E5396A"/>
    <w:rsid w:val="00E60856"/>
    <w:rsid w:val="00E829CB"/>
    <w:rsid w:val="00E87F6C"/>
    <w:rsid w:val="00EA463F"/>
    <w:rsid w:val="00EA7782"/>
    <w:rsid w:val="00EB39DF"/>
    <w:rsid w:val="00EB67B2"/>
    <w:rsid w:val="00EB69A1"/>
    <w:rsid w:val="00EE22E5"/>
    <w:rsid w:val="00F006B0"/>
    <w:rsid w:val="00F2476D"/>
    <w:rsid w:val="00F27CC3"/>
    <w:rsid w:val="00F31D25"/>
    <w:rsid w:val="00F42457"/>
    <w:rsid w:val="00F56F41"/>
    <w:rsid w:val="00F5729D"/>
    <w:rsid w:val="00FA7E18"/>
    <w:rsid w:val="00FE4FBE"/>
    <w:rsid w:val="0178778E"/>
    <w:rsid w:val="068F4664"/>
    <w:rsid w:val="0771C420"/>
    <w:rsid w:val="0C7FD694"/>
    <w:rsid w:val="10BD6A0F"/>
    <w:rsid w:val="12BD34CD"/>
    <w:rsid w:val="1A400F3D"/>
    <w:rsid w:val="1C500B55"/>
    <w:rsid w:val="1D2488D6"/>
    <w:rsid w:val="209F53A9"/>
    <w:rsid w:val="220347F9"/>
    <w:rsid w:val="261CD419"/>
    <w:rsid w:val="27D46B43"/>
    <w:rsid w:val="3408A33F"/>
    <w:rsid w:val="34C348BC"/>
    <w:rsid w:val="44570C1D"/>
    <w:rsid w:val="493127EE"/>
    <w:rsid w:val="49CCE695"/>
    <w:rsid w:val="4EE811DD"/>
    <w:rsid w:val="515ABA39"/>
    <w:rsid w:val="5257ECEF"/>
    <w:rsid w:val="53D14C4D"/>
    <w:rsid w:val="542D1DDF"/>
    <w:rsid w:val="558634C9"/>
    <w:rsid w:val="5CEC17F7"/>
    <w:rsid w:val="5E451938"/>
    <w:rsid w:val="61DEE5BF"/>
    <w:rsid w:val="667CE102"/>
    <w:rsid w:val="6DBCB64F"/>
    <w:rsid w:val="76347C83"/>
    <w:rsid w:val="7C58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eastAsiaTheme="majorEastAsia" w:hAnsi="Helvetica" w:cs="Helvetic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eastAsiaTheme="majorEastAsia" w:hAnsi="Helvetica" w:cs="Helvetic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eastAsiaTheme="majorEastAsia" w:hAnsi="Helvetica" w:cs="Helvetic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1B5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DF"/>
  </w:style>
  <w:style w:type="paragraph" w:customStyle="1" w:styleId="BasicParagraph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C21FD0"/>
    <w:rPr>
      <w:rFonts w:ascii="Helvetica" w:eastAsiaTheme="majorEastAsia" w:hAnsi="Helvetica" w:cs="Helvetic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7759C"/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759C"/>
    <w:rPr>
      <w:rFonts w:ascii="Helvetica" w:eastAsiaTheme="majorEastAsia" w:hAnsi="Helvetica" w:cs="Helvetica"/>
      <w:b/>
      <w:bCs/>
      <w:color w:val="7136B6" w:themeColor="accent1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97759C"/>
    <w:rPr>
      <w:rFonts w:ascii="Helvetica" w:eastAsiaTheme="majorEastAsia" w:hAnsi="Helvetica" w:cs="Helvetic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sz="4" w:space="10" w:color="024852"/>
        <w:bottom w:val="single" w:sz="4" w:space="10" w:color="02485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customStyle="1" w:styleId="Endsummary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customStyle="1" w:styleId="EndsummaryChar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customStyle="1" w:styleId="Beginningsummary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customStyle="1" w:styleId="BeginningsummaryChar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FD0"/>
    <w:rPr>
      <w:rFonts w:asciiTheme="majorHAnsi" w:eastAsiaTheme="majorEastAsia" w:hAnsiTheme="majorHAnsi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eastAsiaTheme="minorEastAsia" w:hAnsi="Helvetica" w:cs="Helvetica"/>
      <w:b/>
      <w:bCs/>
      <w:color w:val="5A5A5A" w:themeColor="text1" w:themeTint="A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43"/>
    <w:rPr>
      <w:rFonts w:ascii="Helvetica" w:eastAsiaTheme="minorEastAsia" w:hAnsi="Helvetica" w:cs="Helvetic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  <w:style w:type="table" w:styleId="TableGrid">
    <w:name w:val="Table Grid"/>
    <w:basedOn w:val="TableNormal"/>
    <w:uiPriority w:val="39"/>
    <w:rsid w:val="0051424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B585A-B187-450E-A5DA-2EE7D2AAEEBD}"/>
</file>

<file path=customXml/itemProps2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3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STEP Word template.dotx</Template>
  <TotalTime>7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Young, Alyson</cp:lastModifiedBy>
  <cp:revision>6</cp:revision>
  <dcterms:created xsi:type="dcterms:W3CDTF">2026-06-23T08:49:00Z</dcterms:created>
  <dcterms:modified xsi:type="dcterms:W3CDTF">2026-06-24T14:48:00Z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