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89DAF" w14:textId="2D562276" w:rsidR="00524528" w:rsidRDefault="2E24474F" w:rsidP="4F96400D">
      <w:pPr>
        <w:pStyle w:val="Title"/>
      </w:pPr>
      <w:r w:rsidRPr="7C14418E">
        <w:rPr>
          <w:lang w:val="en-US"/>
        </w:rPr>
        <w:t>Stude</w:t>
      </w:r>
      <w:r w:rsidRPr="7C14418E">
        <w:rPr>
          <w:color w:val="014757" w:themeColor="accent2"/>
          <w:lang w:val="en-US"/>
        </w:rPr>
        <w:t>nt</w:t>
      </w:r>
      <w:r w:rsidRPr="7C14418E">
        <w:rPr>
          <w:lang w:val="en-US"/>
        </w:rPr>
        <w:t xml:space="preserve"> Reflection Form Option1</w:t>
      </w:r>
    </w:p>
    <w:tbl>
      <w:tblPr>
        <w:tblStyle w:val="TableGrid"/>
        <w:tblW w:w="0" w:type="auto"/>
        <w:tblBorders>
          <w:top w:val="single" w:sz="8" w:space="0" w:color="014757" w:themeColor="accent2"/>
          <w:left w:val="single" w:sz="8" w:space="0" w:color="014757" w:themeColor="accent2"/>
          <w:bottom w:val="single" w:sz="8" w:space="0" w:color="014757" w:themeColor="accent2"/>
          <w:right w:val="single" w:sz="8" w:space="0" w:color="014757" w:themeColor="accent2"/>
          <w:insideH w:val="single" w:sz="8" w:space="0" w:color="014757" w:themeColor="accent2"/>
          <w:insideV w:val="single" w:sz="8" w:space="0" w:color="014757" w:themeColor="accent2"/>
        </w:tblBorders>
        <w:tblLook w:val="06A0" w:firstRow="1" w:lastRow="0" w:firstColumn="1" w:lastColumn="0" w:noHBand="1" w:noVBand="1"/>
      </w:tblPr>
      <w:tblGrid>
        <w:gridCol w:w="9660"/>
      </w:tblGrid>
      <w:tr w:rsidR="4F96400D" w14:paraId="49D26A31" w14:textId="77777777" w:rsidTr="00C25E1B">
        <w:trPr>
          <w:trHeight w:val="794"/>
        </w:trPr>
        <w:tc>
          <w:tcPr>
            <w:tcW w:w="9660" w:type="dxa"/>
            <w:tcMar>
              <w:left w:w="105" w:type="dxa"/>
              <w:right w:w="105" w:type="dxa"/>
            </w:tcMar>
          </w:tcPr>
          <w:p w14:paraId="50039C92" w14:textId="155B6137" w:rsidR="4F96400D" w:rsidRDefault="4F96400D" w:rsidP="4F96400D">
            <w:pPr>
              <w:rPr>
                <w:rFonts w:eastAsia="Helvetica Light" w:cs="Helvetica Light"/>
                <w:szCs w:val="24"/>
              </w:rPr>
            </w:pPr>
            <w:r w:rsidRPr="4F96400D">
              <w:rPr>
                <w:rFonts w:eastAsia="Helvetica Light" w:cs="Helvetica Light"/>
                <w:szCs w:val="24"/>
                <w:lang w:val="en-US"/>
              </w:rPr>
              <w:t>Name:</w:t>
            </w:r>
          </w:p>
        </w:tc>
      </w:tr>
      <w:tr w:rsidR="4F96400D" w14:paraId="2EEF8357" w14:textId="77777777" w:rsidTr="7C14418E">
        <w:trPr>
          <w:trHeight w:val="285"/>
        </w:trPr>
        <w:tc>
          <w:tcPr>
            <w:tcW w:w="9660" w:type="dxa"/>
            <w:tcMar>
              <w:left w:w="105" w:type="dxa"/>
              <w:right w:w="105" w:type="dxa"/>
            </w:tcMar>
          </w:tcPr>
          <w:p w14:paraId="4B2D4C84" w14:textId="3A923989" w:rsidR="4F96400D" w:rsidRDefault="4F96400D" w:rsidP="4F96400D">
            <w:pPr>
              <w:spacing w:after="160" w:line="279" w:lineRule="auto"/>
              <w:rPr>
                <w:rFonts w:eastAsia="Helvetica Light" w:cs="Helvetica Light"/>
                <w:szCs w:val="24"/>
              </w:rPr>
            </w:pPr>
            <w:r w:rsidRPr="4F96400D">
              <w:rPr>
                <w:rFonts w:eastAsia="Helvetica Light" w:cs="Helvetica Light"/>
                <w:szCs w:val="24"/>
                <w:lang w:val="en-US"/>
              </w:rPr>
              <w:t>Placement Setting:</w:t>
            </w:r>
          </w:p>
          <w:p w14:paraId="54154E8F" w14:textId="56236318" w:rsidR="4F96400D" w:rsidRDefault="4F96400D" w:rsidP="4F96400D">
            <w:pPr>
              <w:spacing w:after="160" w:line="279" w:lineRule="auto"/>
              <w:rPr>
                <w:rFonts w:eastAsia="Helvetica Light" w:cs="Helvetica Light"/>
                <w:szCs w:val="24"/>
                <w:lang w:val="en-US"/>
              </w:rPr>
            </w:pPr>
          </w:p>
          <w:p w14:paraId="2A4DD5C2" w14:textId="25200078" w:rsidR="4F96400D" w:rsidRDefault="4F96400D" w:rsidP="4F96400D">
            <w:pPr>
              <w:spacing w:line="279" w:lineRule="auto"/>
              <w:rPr>
                <w:rFonts w:eastAsia="Helvetica Light" w:cs="Helvetica Light"/>
                <w:szCs w:val="24"/>
              </w:rPr>
            </w:pPr>
            <w:r w:rsidRPr="4F96400D">
              <w:rPr>
                <w:rFonts w:eastAsia="Helvetica Light" w:cs="Helvetica Light"/>
                <w:szCs w:val="24"/>
                <w:lang w:val="en-US"/>
              </w:rPr>
              <w:t>Date:</w:t>
            </w:r>
          </w:p>
        </w:tc>
      </w:tr>
    </w:tbl>
    <w:p w14:paraId="33775287" w14:textId="4C2301BC" w:rsidR="00524528" w:rsidRDefault="00524528" w:rsidP="4F96400D">
      <w:pPr>
        <w:rPr>
          <w:rFonts w:ascii="Aptos" w:eastAsia="Aptos" w:hAnsi="Aptos" w:cs="Aptos"/>
          <w:color w:val="000000" w:themeColor="text1"/>
          <w:szCs w:val="24"/>
        </w:rPr>
      </w:pPr>
    </w:p>
    <w:p w14:paraId="0804301E" w14:textId="20C8A661" w:rsidR="00524528" w:rsidRDefault="4BAD2241" w:rsidP="00F2240C">
      <w:pPr>
        <w:pStyle w:val="Heading2"/>
      </w:pPr>
      <w:r w:rsidRPr="4F96400D">
        <w:rPr>
          <w:lang w:val="en-US"/>
        </w:rPr>
        <w:t xml:space="preserve">What went well today/ this week? </w:t>
      </w:r>
    </w:p>
    <w:tbl>
      <w:tblPr>
        <w:tblStyle w:val="TableGrid"/>
        <w:tblW w:w="0" w:type="auto"/>
        <w:tblBorders>
          <w:top w:val="single" w:sz="8" w:space="0" w:color="014757" w:themeColor="accent2"/>
          <w:left w:val="single" w:sz="8" w:space="0" w:color="014757" w:themeColor="accent2"/>
          <w:bottom w:val="single" w:sz="8" w:space="0" w:color="014757" w:themeColor="accent2"/>
          <w:right w:val="single" w:sz="8" w:space="0" w:color="014757" w:themeColor="accent2"/>
          <w:insideH w:val="single" w:sz="8" w:space="0" w:color="014757" w:themeColor="accent2"/>
          <w:insideV w:val="single" w:sz="8" w:space="0" w:color="014757" w:themeColor="accent2"/>
        </w:tblBorders>
        <w:tblLook w:val="06A0" w:firstRow="1" w:lastRow="0" w:firstColumn="1" w:lastColumn="0" w:noHBand="1" w:noVBand="1"/>
      </w:tblPr>
      <w:tblGrid>
        <w:gridCol w:w="9660"/>
      </w:tblGrid>
      <w:tr w:rsidR="4F96400D" w14:paraId="1F75260F" w14:textId="77777777" w:rsidTr="3CA06D02">
        <w:trPr>
          <w:trHeight w:val="285"/>
        </w:trPr>
        <w:tc>
          <w:tcPr>
            <w:tcW w:w="9660" w:type="dxa"/>
            <w:tcMar>
              <w:left w:w="105" w:type="dxa"/>
              <w:right w:w="105" w:type="dxa"/>
            </w:tcMar>
          </w:tcPr>
          <w:p w14:paraId="7BEE6746" w14:textId="12A54111" w:rsidR="4F96400D" w:rsidRDefault="4ED6D4F7" w:rsidP="7C14418E">
            <w:pPr>
              <w:spacing w:after="0"/>
              <w:rPr>
                <w:rFonts w:eastAsia="Helvetica Light" w:cs="Helvetica Light"/>
                <w:color w:val="014757" w:themeColor="accent2"/>
                <w:szCs w:val="24"/>
              </w:rPr>
            </w:pPr>
            <w:r w:rsidRPr="7C14418E">
              <w:rPr>
                <w:rFonts w:eastAsia="Helvetica Light" w:cs="Helvetica Light"/>
                <w:i/>
                <w:iCs/>
                <w:color w:val="014757" w:themeColor="accent2"/>
                <w:szCs w:val="24"/>
                <w:lang w:val="en-US"/>
              </w:rPr>
              <w:t>Think about:</w:t>
            </w:r>
          </w:p>
          <w:p w14:paraId="53977E3F" w14:textId="29411A98" w:rsidR="1DCACDB9" w:rsidRDefault="44D133EE" w:rsidP="011C83C2">
            <w:pPr>
              <w:pStyle w:val="ListParagraph"/>
              <w:spacing w:after="0"/>
              <w:rPr>
                <w:rFonts w:eastAsia="Helvetica Light" w:cs="Helvetica Light"/>
                <w:color w:val="014757" w:themeColor="accent2"/>
                <w:szCs w:val="24"/>
              </w:rPr>
            </w:pPr>
            <w:r w:rsidRPr="011C83C2">
              <w:rPr>
                <w:rFonts w:eastAsia="Helvetica Light" w:cs="Helvetica Light"/>
                <w:i/>
                <w:iCs/>
                <w:color w:val="014656"/>
                <w:szCs w:val="24"/>
                <w:lang w:val="en-US"/>
              </w:rPr>
              <w:t>p</w:t>
            </w:r>
            <w:r w:rsidR="4FC85A56" w:rsidRPr="011C83C2">
              <w:rPr>
                <w:rFonts w:eastAsia="Helvetica Light" w:cs="Helvetica Light"/>
                <w:i/>
                <w:iCs/>
                <w:color w:val="014656"/>
                <w:szCs w:val="24"/>
                <w:lang w:val="en-US"/>
              </w:rPr>
              <w:t>lacement professional activities</w:t>
            </w:r>
          </w:p>
          <w:p w14:paraId="2C983A74" w14:textId="14CA280C" w:rsidR="7CBCD26F" w:rsidRDefault="07B47C82" w:rsidP="011C83C2">
            <w:pPr>
              <w:pStyle w:val="ListParagraph"/>
              <w:spacing w:after="0"/>
              <w:rPr>
                <w:rFonts w:eastAsia="Helvetica Light" w:cs="Helvetica Light"/>
                <w:color w:val="014757" w:themeColor="accent2"/>
                <w:szCs w:val="24"/>
              </w:rPr>
            </w:pPr>
            <w:r w:rsidRPr="011C83C2">
              <w:rPr>
                <w:rFonts w:eastAsia="Helvetica Light" w:cs="Helvetica Light"/>
                <w:i/>
                <w:iCs/>
                <w:color w:val="014656"/>
                <w:szCs w:val="24"/>
                <w:lang w:val="en-US"/>
              </w:rPr>
              <w:t>c</w:t>
            </w:r>
            <w:r w:rsidR="4FC85A56" w:rsidRPr="011C83C2">
              <w:rPr>
                <w:rFonts w:eastAsia="Helvetica Light" w:cs="Helvetica Light"/>
                <w:i/>
                <w:iCs/>
                <w:color w:val="014656"/>
                <w:szCs w:val="24"/>
                <w:lang w:val="en-US"/>
              </w:rPr>
              <w:t>ompleting tasks</w:t>
            </w:r>
          </w:p>
          <w:p w14:paraId="74A38F50" w14:textId="08B139F6" w:rsidR="4F96400D" w:rsidRDefault="4FC85A56" w:rsidP="011C83C2">
            <w:pPr>
              <w:pStyle w:val="ListParagraph"/>
              <w:spacing w:after="0"/>
              <w:rPr>
                <w:rFonts w:eastAsia="Helvetica Light" w:cs="Helvetica Light"/>
                <w:color w:val="014757" w:themeColor="accent2"/>
                <w:szCs w:val="24"/>
              </w:rPr>
            </w:pPr>
            <w:r w:rsidRPr="011C83C2">
              <w:rPr>
                <w:rFonts w:eastAsia="Helvetica Light" w:cs="Helvetica Light"/>
                <w:i/>
                <w:iCs/>
                <w:color w:val="014656"/>
                <w:szCs w:val="24"/>
                <w:lang w:val="en-US"/>
              </w:rPr>
              <w:t>communication</w:t>
            </w:r>
          </w:p>
          <w:p w14:paraId="4467788D" w14:textId="1A0614AF" w:rsidR="4F96400D" w:rsidRDefault="4FC85A56" w:rsidP="011C83C2">
            <w:pPr>
              <w:pStyle w:val="ListParagraph"/>
              <w:spacing w:after="0"/>
              <w:rPr>
                <w:rFonts w:eastAsia="Helvetica Light" w:cs="Helvetica Light"/>
                <w:i/>
                <w:iCs/>
                <w:color w:val="014757" w:themeColor="accent2"/>
                <w:szCs w:val="24"/>
                <w:lang w:val="en-US"/>
              </w:rPr>
            </w:pPr>
            <w:r w:rsidRPr="011C83C2">
              <w:rPr>
                <w:rFonts w:eastAsia="Helvetica Light" w:cs="Helvetica Light"/>
                <w:i/>
                <w:iCs/>
                <w:color w:val="014656"/>
                <w:szCs w:val="24"/>
                <w:lang w:val="en-US"/>
              </w:rPr>
              <w:t>organisation</w:t>
            </w:r>
          </w:p>
          <w:p w14:paraId="51DDE830" w14:textId="58B912E1" w:rsidR="4F96400D" w:rsidRDefault="4FC85A56" w:rsidP="011C83C2">
            <w:pPr>
              <w:pStyle w:val="ListParagraph"/>
              <w:spacing w:after="0"/>
              <w:rPr>
                <w:rFonts w:eastAsia="Helvetica Light" w:cs="Helvetica Light"/>
                <w:color w:val="014757" w:themeColor="accent2"/>
                <w:szCs w:val="24"/>
              </w:rPr>
            </w:pPr>
            <w:r w:rsidRPr="011C83C2">
              <w:rPr>
                <w:rFonts w:eastAsia="Helvetica Light" w:cs="Helvetica Light"/>
                <w:i/>
                <w:iCs/>
                <w:color w:val="014656"/>
                <w:szCs w:val="24"/>
                <w:lang w:val="en-US"/>
              </w:rPr>
              <w:t>confidence</w:t>
            </w:r>
          </w:p>
          <w:p w14:paraId="279312DE" w14:textId="13C9E130" w:rsidR="00FA0E00" w:rsidRPr="00FA0E00" w:rsidRDefault="429EC605" w:rsidP="00FA0E00">
            <w:pPr>
              <w:pStyle w:val="ListParagraph"/>
              <w:spacing w:after="0"/>
              <w:rPr>
                <w:rFonts w:eastAsia="Helvetica Light" w:cs="Helvetica Light"/>
                <w:color w:val="014757" w:themeColor="accent2"/>
                <w:szCs w:val="24"/>
              </w:rPr>
            </w:pPr>
            <w:r w:rsidRPr="011C83C2">
              <w:rPr>
                <w:rFonts w:eastAsia="Helvetica Light" w:cs="Helvetica Light"/>
                <w:i/>
                <w:iCs/>
                <w:color w:val="014656"/>
                <w:szCs w:val="24"/>
                <w:lang w:val="en-US"/>
              </w:rPr>
              <w:t>i</w:t>
            </w:r>
            <w:r w:rsidR="4FC85A56" w:rsidRPr="011C83C2">
              <w:rPr>
                <w:rFonts w:eastAsia="Helvetica Light" w:cs="Helvetica Light"/>
                <w:i/>
                <w:iCs/>
                <w:color w:val="014656"/>
                <w:szCs w:val="24"/>
                <w:lang w:val="en-US"/>
              </w:rPr>
              <w:t>nteractions with colleagues/staff.</w:t>
            </w:r>
          </w:p>
          <w:p w14:paraId="1F6AF232" w14:textId="6C05B828" w:rsidR="4F96400D" w:rsidRDefault="4F96400D" w:rsidP="4F96400D">
            <w:pPr>
              <w:spacing w:after="0"/>
              <w:ind w:left="720"/>
              <w:rPr>
                <w:rFonts w:eastAsia="Helvetica Light" w:cs="Helvetica Light"/>
                <w:szCs w:val="24"/>
              </w:rPr>
            </w:pPr>
          </w:p>
        </w:tc>
      </w:tr>
      <w:tr w:rsidR="4F96400D" w14:paraId="066982F1" w14:textId="77777777" w:rsidTr="00C25E1B">
        <w:trPr>
          <w:trHeight w:val="4270"/>
        </w:trPr>
        <w:tc>
          <w:tcPr>
            <w:tcW w:w="9660" w:type="dxa"/>
            <w:tcMar>
              <w:left w:w="105" w:type="dxa"/>
              <w:right w:w="105" w:type="dxa"/>
            </w:tcMar>
          </w:tcPr>
          <w:p w14:paraId="467BDCF1" w14:textId="1B34F4A8" w:rsidR="4F96400D" w:rsidRDefault="4F96400D" w:rsidP="00C25E1B">
            <w:pPr>
              <w:spacing w:after="0" w:line="240" w:lineRule="auto"/>
              <w:rPr>
                <w:rFonts w:eastAsia="Helvetica Light" w:cs="Helvetica Light"/>
                <w:szCs w:val="24"/>
              </w:rPr>
            </w:pPr>
            <w:r w:rsidRPr="4F96400D">
              <w:rPr>
                <w:rFonts w:eastAsia="Helvetica Light" w:cs="Helvetica Light"/>
                <w:szCs w:val="24"/>
                <w:lang w:val="en-US"/>
              </w:rPr>
              <w:t xml:space="preserve">Reflection: </w:t>
            </w:r>
          </w:p>
          <w:p w14:paraId="18F48892" w14:textId="42D0665E" w:rsidR="4F96400D" w:rsidRDefault="4F96400D" w:rsidP="4F96400D">
            <w:pPr>
              <w:rPr>
                <w:rFonts w:eastAsia="Helvetica Light" w:cs="Helvetica Light"/>
                <w:szCs w:val="24"/>
              </w:rPr>
            </w:pPr>
          </w:p>
        </w:tc>
      </w:tr>
    </w:tbl>
    <w:p w14:paraId="72856D07" w14:textId="14BBD534" w:rsidR="00524528" w:rsidRPr="00DA3FEB" w:rsidRDefault="4BAD2241" w:rsidP="00F2240C">
      <w:pPr>
        <w:pStyle w:val="Heading2"/>
        <w:rPr>
          <w:lang w:val="en-US"/>
        </w:rPr>
      </w:pPr>
      <w:r w:rsidRPr="4F96400D">
        <w:rPr>
          <w:lang w:val="en-US"/>
        </w:rPr>
        <w:lastRenderedPageBreak/>
        <w:t>What did you find challenging?</w:t>
      </w:r>
    </w:p>
    <w:p w14:paraId="5FB225F9" w14:textId="77777777" w:rsidR="00524528" w:rsidRDefault="4BAD2241" w:rsidP="4F96400D">
      <w:pPr>
        <w:spacing w:after="0" w:line="240" w:lineRule="auto"/>
        <w:rPr>
          <w:rFonts w:eastAsia="Helvetica Light" w:cs="Helvetica Light"/>
          <w:szCs w:val="24"/>
        </w:rPr>
      </w:pPr>
      <w:r w:rsidRPr="4F96400D">
        <w:rPr>
          <w:rFonts w:eastAsia="Helvetica Light" w:cs="Helvetica Light"/>
          <w:szCs w:val="24"/>
          <w:lang w:val="en-US"/>
        </w:rPr>
        <w:t>You may wish to think about:</w:t>
      </w:r>
    </w:p>
    <w:p w14:paraId="7E8E219E" w14:textId="00EB8954" w:rsidR="00524528" w:rsidRDefault="00524528" w:rsidP="4F96400D">
      <w:pPr>
        <w:spacing w:after="0" w:line="240" w:lineRule="auto"/>
        <w:rPr>
          <w:rFonts w:eastAsia="Helvetica Light" w:cs="Helvetica Light"/>
          <w:szCs w:val="24"/>
          <w:lang w:val="en-US"/>
        </w:rPr>
      </w:pPr>
    </w:p>
    <w:p w14:paraId="5CC61315" w14:textId="4A830860" w:rsidR="00524528" w:rsidRPr="00DA3FEB" w:rsidRDefault="1C1D99B9" w:rsidP="00DA3FEB">
      <w:r w:rsidRPr="00DA3FEB">
        <w:rPr>
          <w:rFonts w:ascii="Segoe UI Symbol" w:hAnsi="Segoe UI Symbol" w:cs="Segoe UI Symbol"/>
        </w:rPr>
        <w:t>☐</w:t>
      </w:r>
      <w:r w:rsidRPr="00DA3FEB">
        <w:t xml:space="preserve"> </w:t>
      </w:r>
      <w:r w:rsidR="4BAD2241" w:rsidRPr="00DA3FEB">
        <w:t>Understanding expectations</w:t>
      </w:r>
    </w:p>
    <w:p w14:paraId="1EA7B212" w14:textId="0F477CF3" w:rsidR="00524528" w:rsidRPr="00DA3FEB" w:rsidRDefault="27B72554" w:rsidP="00DA3FEB">
      <w:r w:rsidRPr="00DA3FEB">
        <w:rPr>
          <w:rFonts w:ascii="Segoe UI Symbol" w:hAnsi="Segoe UI Symbol" w:cs="Segoe UI Symbol"/>
        </w:rPr>
        <w:t>☐</w:t>
      </w:r>
      <w:r w:rsidRPr="00DA3FEB">
        <w:t xml:space="preserve"> </w:t>
      </w:r>
      <w:r w:rsidR="4BAD2241" w:rsidRPr="00DA3FEB">
        <w:t xml:space="preserve">Communication/interaction with staff </w:t>
      </w:r>
    </w:p>
    <w:p w14:paraId="66DE97BB" w14:textId="3A6F2EC3" w:rsidR="00524528" w:rsidRPr="00DA3FEB" w:rsidRDefault="60F056D2" w:rsidP="00DA3FEB">
      <w:r w:rsidRPr="00DA3FEB">
        <w:rPr>
          <w:rFonts w:ascii="Segoe UI Symbol" w:hAnsi="Segoe UI Symbol" w:cs="Segoe UI Symbol"/>
        </w:rPr>
        <w:t>☐</w:t>
      </w:r>
      <w:r w:rsidRPr="00DA3FEB">
        <w:t xml:space="preserve"> </w:t>
      </w:r>
      <w:r w:rsidR="4BAD2241" w:rsidRPr="00DA3FEB">
        <w:t>Building and maintaining professional relationships</w:t>
      </w:r>
    </w:p>
    <w:p w14:paraId="650F65A4" w14:textId="5B04EADE" w:rsidR="00524528" w:rsidRPr="00DA3FEB" w:rsidRDefault="3259FF21" w:rsidP="00DA3FEB">
      <w:r w:rsidRPr="00DA3FEB">
        <w:rPr>
          <w:rFonts w:ascii="Segoe UI Symbol" w:hAnsi="Segoe UI Symbol" w:cs="Segoe UI Symbol"/>
        </w:rPr>
        <w:t>☐</w:t>
      </w:r>
      <w:r w:rsidRPr="00DA3FEB">
        <w:t xml:space="preserve"> </w:t>
      </w:r>
      <w:r w:rsidR="4BAD2241" w:rsidRPr="00DA3FEB">
        <w:t xml:space="preserve">Asking questions </w:t>
      </w:r>
    </w:p>
    <w:p w14:paraId="55FE4E1D" w14:textId="0A88483F" w:rsidR="00524528" w:rsidRPr="00DA3FEB" w:rsidRDefault="0ADEC3CE" w:rsidP="00DA3FEB">
      <w:r w:rsidRPr="00DA3FEB">
        <w:rPr>
          <w:rFonts w:ascii="Segoe UI Symbol" w:hAnsi="Segoe UI Symbol" w:cs="Segoe UI Symbol"/>
        </w:rPr>
        <w:t>☐</w:t>
      </w:r>
      <w:r w:rsidRPr="00DA3FEB">
        <w:t xml:space="preserve"> </w:t>
      </w:r>
      <w:r w:rsidR="4BAD2241" w:rsidRPr="00DA3FEB">
        <w:t>Confidence</w:t>
      </w:r>
    </w:p>
    <w:p w14:paraId="0B6C7700" w14:textId="05E5AAD5" w:rsidR="00524528" w:rsidRPr="00DA3FEB" w:rsidRDefault="7A9DA602" w:rsidP="00DA3FEB">
      <w:r w:rsidRPr="00DA3FEB">
        <w:rPr>
          <w:rFonts w:ascii="Segoe UI Symbol" w:hAnsi="Segoe UI Symbol" w:cs="Segoe UI Symbol"/>
        </w:rPr>
        <w:t>☐</w:t>
      </w:r>
      <w:r w:rsidRPr="00DA3FEB">
        <w:t xml:space="preserve"> </w:t>
      </w:r>
      <w:r w:rsidR="4BAD2241" w:rsidRPr="00DA3FEB">
        <w:t>Processing feedback</w:t>
      </w:r>
    </w:p>
    <w:p w14:paraId="5AF7400F" w14:textId="443A9100" w:rsidR="00524528" w:rsidRPr="00DA3FEB" w:rsidRDefault="4304A4E6" w:rsidP="00DA3FEB">
      <w:r w:rsidRPr="00DA3FEB">
        <w:rPr>
          <w:rFonts w:ascii="Segoe UI Symbol" w:hAnsi="Segoe UI Symbol" w:cs="Segoe UI Symbol"/>
        </w:rPr>
        <w:t>☐</w:t>
      </w:r>
      <w:r w:rsidRPr="00DA3FEB">
        <w:t xml:space="preserve"> </w:t>
      </w:r>
      <w:r w:rsidR="4BAD2241" w:rsidRPr="00DA3FEB">
        <w:t xml:space="preserve">Organisation/time management </w:t>
      </w:r>
    </w:p>
    <w:p w14:paraId="5BF8B496" w14:textId="4B02EA30" w:rsidR="00524528" w:rsidRPr="00DA3FEB" w:rsidRDefault="3CFC98DF" w:rsidP="00DA3FEB">
      <w:r w:rsidRPr="00DA3FEB">
        <w:rPr>
          <w:rFonts w:ascii="Segoe UI Symbol" w:hAnsi="Segoe UI Symbol" w:cs="Segoe UI Symbol"/>
        </w:rPr>
        <w:t>☐</w:t>
      </w:r>
      <w:r w:rsidRPr="00DA3FEB">
        <w:t xml:space="preserve"> </w:t>
      </w:r>
      <w:r w:rsidR="4BAD2241" w:rsidRPr="00DA3FEB">
        <w:t xml:space="preserve">Sensory/social environment </w:t>
      </w:r>
    </w:p>
    <w:p w14:paraId="4FB9109C" w14:textId="78479CCF" w:rsidR="00524528" w:rsidRPr="00DA3FEB" w:rsidRDefault="23ABB8D9" w:rsidP="00DA3FEB">
      <w:r w:rsidRPr="00DA3FEB">
        <w:rPr>
          <w:rFonts w:ascii="Segoe UI Symbol" w:hAnsi="Segoe UI Symbol" w:cs="Segoe UI Symbol"/>
        </w:rPr>
        <w:t>☐</w:t>
      </w:r>
      <w:r w:rsidRPr="00DA3FEB">
        <w:t xml:space="preserve"> </w:t>
      </w:r>
      <w:r w:rsidR="4BAD2241" w:rsidRPr="00DA3FEB">
        <w:t xml:space="preserve">Workload </w:t>
      </w:r>
    </w:p>
    <w:p w14:paraId="4BCFA77B" w14:textId="597EE573" w:rsidR="00524528" w:rsidRPr="00DA3FEB" w:rsidRDefault="068AE68D" w:rsidP="00DA3FEB">
      <w:r w:rsidRPr="00DA3FEB">
        <w:rPr>
          <w:rFonts w:ascii="Segoe UI Symbol" w:hAnsi="Segoe UI Symbol" w:cs="Segoe UI Symbol"/>
        </w:rPr>
        <w:t>☐</w:t>
      </w:r>
      <w:r w:rsidRPr="00DA3FEB">
        <w:t xml:space="preserve"> </w:t>
      </w:r>
      <w:r w:rsidR="4BAD2241" w:rsidRPr="00DA3FEB">
        <w:t xml:space="preserve">Managing stress/anxiety </w:t>
      </w:r>
    </w:p>
    <w:p w14:paraId="7518CA93" w14:textId="65F023DB" w:rsidR="00524528" w:rsidRDefault="747C8C52" w:rsidP="00DA3FEB">
      <w:r w:rsidRPr="00DA3FEB">
        <w:rPr>
          <w:rFonts w:ascii="Segoe UI Symbol" w:hAnsi="Segoe UI Symbol" w:cs="Segoe UI Symbol"/>
        </w:rPr>
        <w:t>☐</w:t>
      </w:r>
      <w:r w:rsidRPr="00DA3FEB">
        <w:t xml:space="preserve"> </w:t>
      </w:r>
      <w:r w:rsidR="2E24474F" w:rsidRPr="00DA3FEB">
        <w:t>Other:</w:t>
      </w:r>
      <w:r w:rsidR="2E24474F" w:rsidRPr="011C83C2">
        <w:rPr>
          <w:rFonts w:asciiTheme="minorHAnsi" w:eastAsiaTheme="minorEastAsia" w:hAnsiTheme="minorHAnsi" w:cstheme="minorBidi"/>
          <w:szCs w:val="24"/>
          <w:lang w:val="en-US"/>
        </w:rPr>
        <w:t xml:space="preserve"> </w:t>
      </w:r>
      <w:r w:rsidR="2E24474F" w:rsidRPr="011C83C2">
        <w:rPr>
          <w:lang w:val="en-US"/>
        </w:rPr>
        <w:t>______________________________________________________________________________</w:t>
      </w:r>
      <w:r w:rsidR="15C23173" w:rsidRPr="011C83C2">
        <w:rPr>
          <w:lang w:val="en-US"/>
        </w:rPr>
        <w:t>________________________________________________________</w:t>
      </w:r>
      <w:r w:rsidR="56A19AFE" w:rsidRPr="011C83C2">
        <w:rPr>
          <w:lang w:val="en-US"/>
        </w:rPr>
        <w:t>__________</w:t>
      </w:r>
      <w:r w:rsidR="00951E67" w:rsidRPr="011C83C2">
        <w:rPr>
          <w:lang w:val="en-US"/>
        </w:rPr>
        <w:t>______________</w:t>
      </w:r>
      <w:r w:rsidR="00951E67">
        <w:rPr>
          <w:lang w:val="en-US"/>
        </w:rPr>
        <w:t>____</w:t>
      </w:r>
    </w:p>
    <w:p w14:paraId="26652AF0" w14:textId="70B5DEB0" w:rsidR="011C83C2" w:rsidRDefault="011C83C2" w:rsidP="011C83C2">
      <w:pPr>
        <w:spacing w:after="0" w:line="240" w:lineRule="auto"/>
        <w:rPr>
          <w:lang w:val="en-US"/>
        </w:rPr>
      </w:pPr>
    </w:p>
    <w:tbl>
      <w:tblPr>
        <w:tblStyle w:val="TableGrid"/>
        <w:tblW w:w="0" w:type="auto"/>
        <w:tblBorders>
          <w:top w:val="single" w:sz="8" w:space="0" w:color="014757" w:themeColor="accent2"/>
          <w:left w:val="single" w:sz="8" w:space="0" w:color="014757" w:themeColor="accent2"/>
          <w:bottom w:val="single" w:sz="8" w:space="0" w:color="014757" w:themeColor="accent2"/>
          <w:right w:val="single" w:sz="8" w:space="0" w:color="014757" w:themeColor="accent2"/>
          <w:insideH w:val="single" w:sz="8" w:space="0" w:color="014757" w:themeColor="accent2"/>
          <w:insideV w:val="single" w:sz="8" w:space="0" w:color="014757" w:themeColor="accent2"/>
        </w:tblBorders>
        <w:tblLook w:val="06A0" w:firstRow="1" w:lastRow="0" w:firstColumn="1" w:lastColumn="0" w:noHBand="1" w:noVBand="1"/>
      </w:tblPr>
      <w:tblGrid>
        <w:gridCol w:w="9726"/>
      </w:tblGrid>
      <w:tr w:rsidR="7C14418E" w14:paraId="2C4DCAA6" w14:textId="77777777" w:rsidTr="00C25E1B">
        <w:trPr>
          <w:trHeight w:val="2353"/>
        </w:trPr>
        <w:tc>
          <w:tcPr>
            <w:tcW w:w="9735" w:type="dxa"/>
          </w:tcPr>
          <w:p w14:paraId="7CEB358F" w14:textId="77777777" w:rsidR="7C14418E" w:rsidRDefault="2ED655A9" w:rsidP="00C25E1B">
            <w:pPr>
              <w:spacing w:after="0" w:line="240" w:lineRule="auto"/>
              <w:rPr>
                <w:rFonts w:eastAsia="Helvetica Light" w:cs="Helvetica Light"/>
                <w:szCs w:val="24"/>
                <w:lang w:val="en-US"/>
              </w:rPr>
            </w:pPr>
            <w:r w:rsidRPr="7C14418E">
              <w:rPr>
                <w:rFonts w:eastAsia="Helvetica Light" w:cs="Helvetica Light"/>
                <w:szCs w:val="24"/>
                <w:lang w:val="en-US"/>
              </w:rPr>
              <w:t>Comments:</w:t>
            </w:r>
          </w:p>
          <w:p w14:paraId="66EACE17" w14:textId="1DD1102B" w:rsidR="00C25E1B" w:rsidRPr="00C25E1B" w:rsidRDefault="00C25E1B" w:rsidP="00C25E1B">
            <w:pPr>
              <w:spacing w:after="0" w:line="240" w:lineRule="auto"/>
              <w:rPr>
                <w:rFonts w:eastAsia="Helvetica Light" w:cs="Helvetica Light"/>
                <w:szCs w:val="24"/>
              </w:rPr>
            </w:pPr>
          </w:p>
        </w:tc>
      </w:tr>
    </w:tbl>
    <w:p w14:paraId="5C5DD29A" w14:textId="2F84374B" w:rsidR="00524528" w:rsidRDefault="00524528" w:rsidP="7C14418E"/>
    <w:p w14:paraId="21049A76" w14:textId="5D86FEA4" w:rsidR="00524528" w:rsidRDefault="4BAD2241" w:rsidP="00F2240C">
      <w:pPr>
        <w:pStyle w:val="Heading2"/>
      </w:pPr>
      <w:r w:rsidRPr="4F96400D">
        <w:rPr>
          <w:lang w:val="en-US"/>
        </w:rPr>
        <w:t>Understanding Feedback</w:t>
      </w:r>
    </w:p>
    <w:tbl>
      <w:tblPr>
        <w:tblStyle w:val="TableGrid"/>
        <w:tblW w:w="0" w:type="auto"/>
        <w:tblBorders>
          <w:top w:val="single" w:sz="8" w:space="0" w:color="014757" w:themeColor="accent2"/>
          <w:left w:val="single" w:sz="8" w:space="0" w:color="014757" w:themeColor="accent2"/>
          <w:bottom w:val="single" w:sz="8" w:space="0" w:color="014757" w:themeColor="accent2"/>
          <w:right w:val="single" w:sz="8" w:space="0" w:color="014757" w:themeColor="accent2"/>
          <w:insideH w:val="single" w:sz="8" w:space="0" w:color="014757" w:themeColor="accent2"/>
          <w:insideV w:val="single" w:sz="8" w:space="0" w:color="014757" w:themeColor="accent2"/>
        </w:tblBorders>
        <w:tblLook w:val="06A0" w:firstRow="1" w:lastRow="0" w:firstColumn="1" w:lastColumn="0" w:noHBand="1" w:noVBand="1"/>
      </w:tblPr>
      <w:tblGrid>
        <w:gridCol w:w="9660"/>
      </w:tblGrid>
      <w:tr w:rsidR="4F96400D" w14:paraId="3857902F" w14:textId="77777777" w:rsidTr="011C83C2">
        <w:trPr>
          <w:trHeight w:val="285"/>
        </w:trPr>
        <w:tc>
          <w:tcPr>
            <w:tcW w:w="9660" w:type="dxa"/>
            <w:tcMar>
              <w:left w:w="105" w:type="dxa"/>
              <w:right w:w="105" w:type="dxa"/>
            </w:tcMar>
          </w:tcPr>
          <w:p w14:paraId="7E7A44BE" w14:textId="489C69D1" w:rsidR="4F96400D" w:rsidRDefault="4ED6D4F7" w:rsidP="316BB497">
            <w:pPr>
              <w:rPr>
                <w:rFonts w:eastAsia="Helvetica Light" w:cs="Helvetica Light"/>
                <w:szCs w:val="24"/>
              </w:rPr>
            </w:pPr>
            <w:r w:rsidRPr="316BB497">
              <w:rPr>
                <w:rFonts w:eastAsia="Helvetica Light" w:cs="Helvetica Light"/>
                <w:szCs w:val="24"/>
                <w:lang w:val="en-US"/>
              </w:rPr>
              <w:t>What feedback did you receive today/this week?</w:t>
            </w:r>
          </w:p>
          <w:p w14:paraId="74522737" w14:textId="39323C9A" w:rsidR="4F96400D" w:rsidRDefault="4F96400D" w:rsidP="4F96400D">
            <w:pPr>
              <w:ind w:left="720"/>
              <w:rPr>
                <w:rFonts w:eastAsia="Helvetica Light" w:cs="Helvetica Light"/>
                <w:szCs w:val="24"/>
              </w:rPr>
            </w:pPr>
          </w:p>
          <w:p w14:paraId="335D70B4" w14:textId="0DC4066B" w:rsidR="4F96400D" w:rsidRDefault="4F96400D" w:rsidP="4F96400D">
            <w:pPr>
              <w:ind w:left="720"/>
              <w:rPr>
                <w:rFonts w:eastAsia="Helvetica Light" w:cs="Helvetica Light"/>
                <w:szCs w:val="24"/>
              </w:rPr>
            </w:pPr>
          </w:p>
          <w:p w14:paraId="5F8A1C7C" w14:textId="6AFF5547" w:rsidR="4F96400D" w:rsidRDefault="4F96400D" w:rsidP="4F96400D">
            <w:pPr>
              <w:ind w:left="720"/>
              <w:rPr>
                <w:rFonts w:eastAsia="Helvetica Light" w:cs="Helvetica Light"/>
                <w:szCs w:val="24"/>
              </w:rPr>
            </w:pPr>
          </w:p>
          <w:p w14:paraId="7691612F" w14:textId="31C292D9" w:rsidR="4F96400D" w:rsidRDefault="4F96400D" w:rsidP="00DA3FEB">
            <w:pPr>
              <w:rPr>
                <w:rFonts w:eastAsia="Helvetica Light" w:cs="Helvetica Light"/>
                <w:szCs w:val="24"/>
              </w:rPr>
            </w:pPr>
          </w:p>
          <w:p w14:paraId="3E4C3721" w14:textId="38358AE5" w:rsidR="4F96400D" w:rsidRDefault="4F96400D" w:rsidP="011C83C2">
            <w:pPr>
              <w:ind w:left="720"/>
              <w:rPr>
                <w:rFonts w:eastAsia="Helvetica Light" w:cs="Helvetica Light"/>
                <w:szCs w:val="24"/>
              </w:rPr>
            </w:pPr>
          </w:p>
        </w:tc>
      </w:tr>
      <w:tr w:rsidR="4F96400D" w14:paraId="5F8A2C18" w14:textId="77777777" w:rsidTr="00C25E1B">
        <w:trPr>
          <w:trHeight w:val="2756"/>
        </w:trPr>
        <w:tc>
          <w:tcPr>
            <w:tcW w:w="9660" w:type="dxa"/>
            <w:tcMar>
              <w:left w:w="105" w:type="dxa"/>
              <w:right w:w="105" w:type="dxa"/>
            </w:tcMar>
          </w:tcPr>
          <w:p w14:paraId="069A01DA" w14:textId="1EA8380A" w:rsidR="4F96400D" w:rsidRDefault="4ED6D4F7" w:rsidP="4F96400D">
            <w:pPr>
              <w:rPr>
                <w:rFonts w:eastAsia="Helvetica Light" w:cs="Helvetica Light"/>
                <w:szCs w:val="24"/>
              </w:rPr>
            </w:pPr>
            <w:r w:rsidRPr="316BB497">
              <w:rPr>
                <w:rFonts w:eastAsia="Helvetica Light" w:cs="Helvetica Light"/>
                <w:szCs w:val="24"/>
                <w:lang w:val="en-US"/>
              </w:rPr>
              <w:lastRenderedPageBreak/>
              <w:t xml:space="preserve">What </w:t>
            </w:r>
            <w:r w:rsidR="00951E67">
              <w:rPr>
                <w:rFonts w:eastAsia="Helvetica Light" w:cs="Helvetica Light"/>
                <w:szCs w:val="24"/>
                <w:lang w:val="en-US"/>
              </w:rPr>
              <w:t xml:space="preserve">are </w:t>
            </w:r>
            <w:r w:rsidRPr="316BB497">
              <w:rPr>
                <w:rFonts w:eastAsia="Helvetica Light" w:cs="Helvetica Light"/>
                <w:szCs w:val="24"/>
                <w:lang w:val="en-US"/>
              </w:rPr>
              <w:t>your main next steps?</w:t>
            </w:r>
          </w:p>
        </w:tc>
      </w:tr>
      <w:tr w:rsidR="4F96400D" w14:paraId="494A4744" w14:textId="77777777" w:rsidTr="00C25E1B">
        <w:trPr>
          <w:trHeight w:val="2682"/>
        </w:trPr>
        <w:tc>
          <w:tcPr>
            <w:tcW w:w="9660" w:type="dxa"/>
            <w:tcMar>
              <w:left w:w="105" w:type="dxa"/>
              <w:right w:w="105" w:type="dxa"/>
            </w:tcMar>
          </w:tcPr>
          <w:p w14:paraId="688F2460" w14:textId="233E1F68" w:rsidR="4F96400D" w:rsidRDefault="4ED6D4F7" w:rsidP="316BB497">
            <w:pPr>
              <w:rPr>
                <w:rFonts w:eastAsia="Helvetica Light" w:cs="Helvetica Light"/>
                <w:szCs w:val="24"/>
              </w:rPr>
            </w:pPr>
            <w:r w:rsidRPr="316BB497">
              <w:rPr>
                <w:rFonts w:eastAsia="Helvetica Light" w:cs="Helvetica Light"/>
                <w:szCs w:val="24"/>
                <w:lang w:val="en-US"/>
              </w:rPr>
              <w:t>Is there anything you are unsure about?</w:t>
            </w:r>
          </w:p>
          <w:p w14:paraId="37721D81" w14:textId="1B55D5B0" w:rsidR="4F96400D" w:rsidRDefault="4F96400D" w:rsidP="4F96400D">
            <w:pPr>
              <w:rPr>
                <w:rFonts w:eastAsia="Helvetica Light" w:cs="Helvetica Light"/>
                <w:szCs w:val="24"/>
              </w:rPr>
            </w:pPr>
          </w:p>
        </w:tc>
      </w:tr>
      <w:tr w:rsidR="4F96400D" w14:paraId="05D47A28" w14:textId="77777777" w:rsidTr="00C25E1B">
        <w:trPr>
          <w:trHeight w:val="7626"/>
        </w:trPr>
        <w:tc>
          <w:tcPr>
            <w:tcW w:w="9660" w:type="dxa"/>
            <w:tcMar>
              <w:left w:w="105" w:type="dxa"/>
              <w:right w:w="105" w:type="dxa"/>
            </w:tcMar>
          </w:tcPr>
          <w:p w14:paraId="2E6D769D" w14:textId="465DC83F" w:rsidR="4F96400D" w:rsidRDefault="4FC85A56" w:rsidP="011C83C2">
            <w:pPr>
              <w:rPr>
                <w:rFonts w:eastAsia="Helvetica Light" w:cs="Helvetica Light"/>
                <w:szCs w:val="24"/>
              </w:rPr>
            </w:pPr>
            <w:r w:rsidRPr="011C83C2">
              <w:rPr>
                <w:rFonts w:eastAsia="Helvetica Light" w:cs="Helvetica Light"/>
                <w:szCs w:val="24"/>
                <w:lang w:val="en-US"/>
              </w:rPr>
              <w:t>Would any of the following help?</w:t>
            </w:r>
          </w:p>
          <w:p w14:paraId="629EBFDC" w14:textId="7FA8F0C6" w:rsidR="4F96400D" w:rsidRPr="00DA3FEB" w:rsidRDefault="47C94E5F" w:rsidP="00DA3FEB">
            <w:pPr>
              <w:rPr>
                <w:rFonts w:ascii="Segoe UI Symbol" w:hAnsi="Segoe UI Symbol" w:cs="Segoe UI Symbol"/>
              </w:rPr>
            </w:pPr>
            <w:r w:rsidRPr="00DA3FEB">
              <w:rPr>
                <w:rFonts w:ascii="Segoe UI Symbol" w:hAnsi="Segoe UI Symbol" w:cs="Segoe UI Symbol"/>
              </w:rPr>
              <w:t xml:space="preserve">☐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More examples</w:t>
            </w:r>
            <w:r w:rsidR="1EE96D98" w:rsidRPr="00DA3FEB">
              <w:rPr>
                <w:rFonts w:ascii="Segoe UI Symbol" w:hAnsi="Segoe UI Symbol" w:cs="Segoe UI Symbol"/>
              </w:rPr>
              <w:t xml:space="preserve"> </w:t>
            </w:r>
          </w:p>
          <w:p w14:paraId="37AE4280" w14:textId="3E99BDBB" w:rsidR="4F96400D" w:rsidRPr="00DA3FEB" w:rsidRDefault="4760E427" w:rsidP="00DA3FEB">
            <w:pPr>
              <w:rPr>
                <w:rFonts w:ascii="Segoe UI Symbol" w:hAnsi="Segoe UI Symbol" w:cs="Segoe UI Symbol"/>
              </w:rPr>
            </w:pPr>
            <w:r w:rsidRPr="00DA3FEB">
              <w:rPr>
                <w:rFonts w:ascii="Segoe UI Symbol" w:hAnsi="Segoe UI Symbol" w:cs="Segoe UI Symbol"/>
              </w:rPr>
              <w:t xml:space="preserve">☐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Written feedback</w:t>
            </w:r>
          </w:p>
          <w:p w14:paraId="0B751AB6" w14:textId="1670E469" w:rsidR="4F96400D" w:rsidRPr="00DA3FEB" w:rsidRDefault="08F5721B" w:rsidP="00DA3FEB">
            <w:pPr>
              <w:rPr>
                <w:rFonts w:ascii="Segoe UI Symbol" w:hAnsi="Segoe UI Symbol" w:cs="Segoe UI Symbol"/>
              </w:rPr>
            </w:pPr>
            <w:r w:rsidRPr="00DA3FEB">
              <w:rPr>
                <w:rFonts w:ascii="Segoe UI Symbol" w:hAnsi="Segoe UI Symbol" w:cs="Segoe UI Symbol"/>
              </w:rPr>
              <w:t xml:space="preserve">☐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Written or visual examples</w:t>
            </w:r>
          </w:p>
          <w:p w14:paraId="0CC550A2" w14:textId="2B6AA04C" w:rsidR="4F96400D" w:rsidRPr="00DA3FEB" w:rsidRDefault="765B4CD6" w:rsidP="00DA3FEB">
            <w:pPr>
              <w:rPr>
                <w:rFonts w:ascii="Segoe UI Symbol" w:hAnsi="Segoe UI Symbol" w:cs="Segoe UI Symbol"/>
              </w:rPr>
            </w:pPr>
            <w:r w:rsidRPr="00DA3FEB">
              <w:rPr>
                <w:rFonts w:ascii="Segoe UI Symbol" w:hAnsi="Segoe UI Symbol" w:cs="Segoe UI Symbol"/>
              </w:rPr>
              <w:t xml:space="preserve">☐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Demonstration/modelling</w:t>
            </w:r>
          </w:p>
          <w:p w14:paraId="2EA57E7F" w14:textId="5E5A4A36" w:rsidR="4F96400D" w:rsidRPr="00DA3FEB" w:rsidRDefault="51D9EF1E" w:rsidP="00DA3FEB">
            <w:pPr>
              <w:rPr>
                <w:rFonts w:ascii="Segoe UI Symbol" w:hAnsi="Segoe UI Symbol" w:cs="Segoe UI Symbol"/>
              </w:rPr>
            </w:pPr>
            <w:r w:rsidRPr="00DA3FEB">
              <w:rPr>
                <w:rFonts w:ascii="Segoe UI Symbol" w:hAnsi="Segoe UI Symbol" w:cs="Segoe UI Symbol"/>
              </w:rPr>
              <w:t xml:space="preserve">☐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Breaking targets into smaller steps</w:t>
            </w:r>
            <w:r w:rsidR="1EE96D98" w:rsidRPr="00DA3FEB">
              <w:rPr>
                <w:rFonts w:ascii="Segoe UI Symbol" w:hAnsi="Segoe UI Symbol" w:cs="Segoe UI Symbol"/>
              </w:rPr>
              <w:t xml:space="preserve"> </w:t>
            </w:r>
          </w:p>
          <w:p w14:paraId="2DF2C74D" w14:textId="53AAD12C" w:rsidR="4F96400D" w:rsidRPr="00DA3FEB" w:rsidRDefault="33D5BFB7" w:rsidP="00DA3FEB">
            <w:pPr>
              <w:rPr>
                <w:rFonts w:ascii="Segoe UI Symbol" w:hAnsi="Segoe UI Symbol" w:cs="Segoe UI Symbol"/>
              </w:rPr>
            </w:pPr>
            <w:r w:rsidRPr="00DA3FEB">
              <w:rPr>
                <w:rFonts w:ascii="Segoe UI Symbol" w:hAnsi="Segoe UI Symbol" w:cs="Segoe UI Symbol"/>
              </w:rPr>
              <w:t xml:space="preserve">☐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Time to process feedback</w:t>
            </w:r>
            <w:r w:rsidR="1EE96D98" w:rsidRPr="00DA3FEB">
              <w:rPr>
                <w:rFonts w:ascii="Segoe UI Symbol" w:hAnsi="Segoe UI Symbol" w:cs="Segoe UI Symbol"/>
              </w:rPr>
              <w:t xml:space="preserve"> </w:t>
            </w:r>
          </w:p>
          <w:p w14:paraId="7650A69B" w14:textId="47CC4512" w:rsidR="4F96400D" w:rsidRPr="00DA3FEB" w:rsidRDefault="5EFD733D" w:rsidP="00DA3FEB">
            <w:pPr>
              <w:rPr>
                <w:rFonts w:ascii="Segoe UI Symbol" w:hAnsi="Segoe UI Symbol" w:cs="Segoe UI Symbol"/>
              </w:rPr>
            </w:pPr>
            <w:r w:rsidRPr="00DA3FEB">
              <w:rPr>
                <w:rFonts w:ascii="Segoe UI Symbol" w:hAnsi="Segoe UI Symbol" w:cs="Segoe UI Symbol"/>
              </w:rPr>
              <w:t xml:space="preserve">☐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Opportunity to ask questions later</w:t>
            </w:r>
            <w:r w:rsidR="1EE96D98" w:rsidRPr="00DA3FEB">
              <w:rPr>
                <w:rFonts w:ascii="Segoe UI Symbol" w:hAnsi="Segoe UI Symbol" w:cs="Segoe UI Symbol"/>
              </w:rPr>
              <w:t xml:space="preserve"> </w:t>
            </w:r>
          </w:p>
          <w:p w14:paraId="029839C8" w14:textId="2E73607A" w:rsidR="4F96400D" w:rsidRPr="00DA3FEB" w:rsidRDefault="1B514D5E" w:rsidP="00DA3FEB">
            <w:pPr>
              <w:rPr>
                <w:rFonts w:ascii="Segoe UI Symbol" w:hAnsi="Segoe UI Symbol" w:cs="Segoe UI Symbol"/>
              </w:rPr>
            </w:pPr>
            <w:r w:rsidRPr="00DA3FEB">
              <w:rPr>
                <w:rFonts w:ascii="Segoe UI Symbol" w:hAnsi="Segoe UI Symbol" w:cs="Segoe UI Symbol"/>
              </w:rPr>
              <w:t xml:space="preserve">☐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One-to-one discussion</w:t>
            </w:r>
            <w:r w:rsidR="1EE96D98" w:rsidRPr="00DA3FEB">
              <w:rPr>
                <w:rFonts w:ascii="Segoe UI Symbol" w:hAnsi="Segoe UI Symbol" w:cs="Segoe UI Symbol"/>
              </w:rPr>
              <w:t xml:space="preserve"> </w:t>
            </w:r>
          </w:p>
          <w:p w14:paraId="6E6FAA7E" w14:textId="4193025A" w:rsidR="4F96400D" w:rsidRPr="00C25E1B" w:rsidRDefault="07F980A7" w:rsidP="011C83C2">
            <w:pPr>
              <w:rPr>
                <w:rFonts w:ascii="Segoe UI Symbol" w:hAnsi="Segoe UI Symbol" w:cs="Segoe UI Symbol"/>
              </w:rPr>
            </w:pPr>
            <w:r w:rsidRPr="00DA3FEB">
              <w:rPr>
                <w:rFonts w:ascii="Segoe UI Symbol" w:hAnsi="Segoe UI Symbol" w:cs="Segoe UI Symbol"/>
              </w:rPr>
              <w:t xml:space="preserve">☐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Other:</w:t>
            </w:r>
          </w:p>
        </w:tc>
      </w:tr>
    </w:tbl>
    <w:p w14:paraId="0DA22FEC" w14:textId="58981743" w:rsidR="00524528" w:rsidRDefault="00524528" w:rsidP="011C83C2">
      <w:pPr>
        <w:rPr>
          <w:rFonts w:eastAsia="Helvetica Light" w:cs="Helvetica Light"/>
          <w:color w:val="000000" w:themeColor="text1"/>
          <w:szCs w:val="24"/>
        </w:rPr>
      </w:pPr>
    </w:p>
    <w:p w14:paraId="7B5EEB15" w14:textId="49D11DA7" w:rsidR="00524528" w:rsidRDefault="4BAD2241" w:rsidP="00F2240C">
      <w:pPr>
        <w:pStyle w:val="Heading2"/>
      </w:pPr>
      <w:r w:rsidRPr="4F96400D">
        <w:rPr>
          <w:lang w:val="en-US"/>
        </w:rPr>
        <w:lastRenderedPageBreak/>
        <w:t>Self-Advocacy and support needs</w:t>
      </w:r>
    </w:p>
    <w:tbl>
      <w:tblPr>
        <w:tblStyle w:val="TableGrid"/>
        <w:tblW w:w="0" w:type="auto"/>
        <w:tblBorders>
          <w:top w:val="single" w:sz="8" w:space="0" w:color="014757" w:themeColor="accent2"/>
          <w:left w:val="single" w:sz="8" w:space="0" w:color="014757" w:themeColor="accent2"/>
          <w:bottom w:val="single" w:sz="8" w:space="0" w:color="014757" w:themeColor="accent2"/>
          <w:right w:val="single" w:sz="8" w:space="0" w:color="014757" w:themeColor="accent2"/>
          <w:insideH w:val="single" w:sz="8" w:space="0" w:color="014757" w:themeColor="accent2"/>
          <w:insideV w:val="single" w:sz="8" w:space="0" w:color="014757" w:themeColor="accent2"/>
        </w:tblBorders>
        <w:tblLook w:val="06A0" w:firstRow="1" w:lastRow="0" w:firstColumn="1" w:lastColumn="0" w:noHBand="1" w:noVBand="1"/>
      </w:tblPr>
      <w:tblGrid>
        <w:gridCol w:w="9660"/>
      </w:tblGrid>
      <w:tr w:rsidR="4F96400D" w14:paraId="66053791" w14:textId="77777777" w:rsidTr="3CA06D02">
        <w:trPr>
          <w:trHeight w:val="285"/>
        </w:trPr>
        <w:tc>
          <w:tcPr>
            <w:tcW w:w="9660" w:type="dxa"/>
            <w:tcMar>
              <w:left w:w="105" w:type="dxa"/>
              <w:right w:w="105" w:type="dxa"/>
            </w:tcMar>
          </w:tcPr>
          <w:p w14:paraId="5E67D94F" w14:textId="328498B5" w:rsidR="4F96400D" w:rsidRDefault="4ED6D4F7" w:rsidP="316BB497">
            <w:pPr>
              <w:rPr>
                <w:rFonts w:eastAsia="Helvetica Light" w:cs="Helvetica Light"/>
                <w:szCs w:val="24"/>
              </w:rPr>
            </w:pPr>
            <w:r w:rsidRPr="316BB497">
              <w:rPr>
                <w:rFonts w:eastAsia="Helvetica Light" w:cs="Helvetica Light"/>
                <w:szCs w:val="24"/>
                <w:lang w:val="en-US"/>
              </w:rPr>
              <w:t>Is there anything you would like your mentor/placement supervisor to know to better support you during placement?</w:t>
            </w:r>
          </w:p>
          <w:p w14:paraId="37F2A115" w14:textId="603CCAF1" w:rsidR="00C25E1B" w:rsidRPr="00C25E1B" w:rsidRDefault="4F96400D" w:rsidP="4F96400D">
            <w:pPr>
              <w:rPr>
                <w:rFonts w:eastAsia="Helvetica Light" w:cs="Helvetica Light"/>
                <w:sz w:val="20"/>
                <w:szCs w:val="20"/>
              </w:rPr>
            </w:pPr>
            <w:r w:rsidRPr="4F96400D">
              <w:rPr>
                <w:rFonts w:eastAsia="Helvetica Light" w:cs="Helvetica Light"/>
                <w:i/>
                <w:iCs/>
                <w:sz w:val="20"/>
                <w:szCs w:val="20"/>
                <w:lang w:val="en-US"/>
              </w:rPr>
              <w:t>(You may wish to discuss whether support strategies already used at university/college could also be placed during placement.)</w:t>
            </w:r>
          </w:p>
        </w:tc>
      </w:tr>
      <w:tr w:rsidR="4F96400D" w14:paraId="162DE7E4" w14:textId="77777777" w:rsidTr="00C25E1B">
        <w:trPr>
          <w:trHeight w:val="11447"/>
        </w:trPr>
        <w:tc>
          <w:tcPr>
            <w:tcW w:w="9660" w:type="dxa"/>
            <w:tcMar>
              <w:left w:w="105" w:type="dxa"/>
              <w:right w:w="105" w:type="dxa"/>
            </w:tcMar>
          </w:tcPr>
          <w:p w14:paraId="6BC22979" w14:textId="5EF78A83" w:rsidR="4F96400D" w:rsidRDefault="4ED6D4F7" w:rsidP="3CA06D02">
            <w:pPr>
              <w:rPr>
                <w:rFonts w:eastAsia="Helvetica Light" w:cs="Helvetica Light"/>
                <w:szCs w:val="24"/>
              </w:rPr>
            </w:pPr>
            <w:r w:rsidRPr="3CA06D02">
              <w:rPr>
                <w:rFonts w:eastAsia="Helvetica Light" w:cs="Helvetica Light"/>
                <w:szCs w:val="24"/>
                <w:lang w:val="en-US"/>
              </w:rPr>
              <w:t>Are there specific areas you would like feedback on?</w:t>
            </w:r>
          </w:p>
          <w:p w14:paraId="3431A8D5" w14:textId="19631B00" w:rsidR="4F96400D" w:rsidRDefault="670EF17B" w:rsidP="3CA06D02">
            <w:pPr>
              <w:spacing w:before="240" w:after="240"/>
              <w:rPr>
                <w:rFonts w:eastAsia="Helvetica Light" w:cs="Helvetica Light"/>
                <w:szCs w:val="24"/>
              </w:rPr>
            </w:pPr>
            <w:r w:rsidRPr="3CA06D02">
              <w:rPr>
                <w:rFonts w:eastAsia="Helvetica Light" w:cs="Helvetica Light"/>
                <w:szCs w:val="24"/>
                <w:lang w:val="en-US"/>
              </w:rPr>
              <w:t>You may wish to ask for feedback about:</w:t>
            </w:r>
          </w:p>
          <w:p w14:paraId="238F19A1" w14:textId="77777777" w:rsidR="00DA3FEB" w:rsidRDefault="2CCB91A7" w:rsidP="00DA3FEB">
            <w:pPr>
              <w:spacing w:before="240" w:after="240"/>
              <w:rPr>
                <w:rFonts w:eastAsia="Helvetica Light" w:cs="Helvetica Light"/>
                <w:szCs w:val="24"/>
                <w:lang w:val="en-US"/>
              </w:rPr>
            </w:pPr>
            <w:r w:rsidRPr="00DA3FEB">
              <w:rPr>
                <w:rFonts w:ascii="Segoe UI Symbol" w:eastAsia="Helvetica Light" w:hAnsi="Segoe UI Symbol" w:cs="Segoe UI Symbol"/>
                <w:szCs w:val="24"/>
                <w:lang w:val="en-US"/>
              </w:rPr>
              <w:t>☐</w:t>
            </w:r>
            <w:r w:rsidRPr="00DA3FEB"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Professional communication</w:t>
            </w:r>
          </w:p>
          <w:p w14:paraId="34FB9E79" w14:textId="5F5A7867" w:rsidR="4F96400D" w:rsidRPr="00DA3FEB" w:rsidRDefault="00DA3FEB" w:rsidP="00DA3FEB">
            <w:pPr>
              <w:spacing w:before="240" w:after="240"/>
              <w:rPr>
                <w:rFonts w:eastAsia="Helvetica Light" w:cs="Helvetica Light"/>
                <w:szCs w:val="24"/>
                <w:lang w:val="en-US"/>
              </w:rPr>
            </w:pPr>
            <w:r w:rsidRPr="00DA3FEB">
              <w:rPr>
                <w:rFonts w:ascii="Segoe UI Symbol" w:eastAsia="Helvetica Light" w:hAnsi="Segoe UI Symbol" w:cs="Segoe UI Symbol"/>
                <w:szCs w:val="24"/>
                <w:lang w:val="en-US"/>
              </w:rPr>
              <w:t>☐</w:t>
            </w:r>
            <w:r>
              <w:rPr>
                <w:rFonts w:ascii="Segoe UI Symbol" w:eastAsia="Helvetica Light" w:hAnsi="Segoe UI Symbol" w:cs="Segoe UI Symbol"/>
                <w:szCs w:val="24"/>
                <w:lang w:val="en-US"/>
              </w:rPr>
              <w:t xml:space="preserve">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Confidence during placement professional activities</w:t>
            </w:r>
          </w:p>
          <w:p w14:paraId="04E6451D" w14:textId="719FBF0B" w:rsidR="4F96400D" w:rsidRPr="00DA3FEB" w:rsidRDefault="0DA9139C" w:rsidP="00DA3FEB">
            <w:pPr>
              <w:spacing w:before="240" w:after="240"/>
              <w:rPr>
                <w:rFonts w:eastAsia="Helvetica Light" w:cs="Helvetica Light"/>
                <w:szCs w:val="24"/>
                <w:lang w:val="en-US"/>
              </w:rPr>
            </w:pPr>
            <w:r w:rsidRPr="00DA3FEB">
              <w:rPr>
                <w:rFonts w:ascii="Segoe UI Symbol" w:eastAsia="Helvetica Light" w:hAnsi="Segoe UI Symbol" w:cs="Segoe UI Symbol"/>
                <w:szCs w:val="24"/>
                <w:lang w:val="en-US"/>
              </w:rPr>
              <w:t>☐</w:t>
            </w:r>
            <w:r w:rsidRPr="00DA3FEB"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Organisation or time management</w:t>
            </w:r>
          </w:p>
          <w:p w14:paraId="26958A14" w14:textId="6E58627F" w:rsidR="4F96400D" w:rsidRPr="00DA3FEB" w:rsidRDefault="23EC4348" w:rsidP="00DA3FEB">
            <w:pPr>
              <w:spacing w:before="240" w:after="240"/>
              <w:rPr>
                <w:rFonts w:eastAsia="Helvetica Light" w:cs="Helvetica Light"/>
                <w:szCs w:val="24"/>
                <w:lang w:val="en-US"/>
              </w:rPr>
            </w:pPr>
            <w:r w:rsidRPr="00DA3FEB">
              <w:rPr>
                <w:rFonts w:ascii="Segoe UI Symbol" w:eastAsia="Helvetica Light" w:hAnsi="Segoe UI Symbol" w:cs="Segoe UI Symbol"/>
                <w:szCs w:val="24"/>
                <w:lang w:val="en-US"/>
              </w:rPr>
              <w:t>☐</w:t>
            </w:r>
            <w:r w:rsidRPr="00DA3FEB"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Placement activity/task structure</w:t>
            </w:r>
          </w:p>
          <w:p w14:paraId="02C4BFF4" w14:textId="0C53FFCC" w:rsidR="4F96400D" w:rsidRPr="00DA3FEB" w:rsidRDefault="59E112A5" w:rsidP="00DA3FEB">
            <w:pPr>
              <w:spacing w:before="240" w:after="240"/>
              <w:rPr>
                <w:rFonts w:eastAsia="Helvetica Light" w:cs="Helvetica Light"/>
                <w:szCs w:val="24"/>
                <w:lang w:val="en-US"/>
              </w:rPr>
            </w:pPr>
            <w:r w:rsidRPr="00DA3FEB">
              <w:rPr>
                <w:rFonts w:ascii="Segoe UI Symbol" w:eastAsia="Helvetica Light" w:hAnsi="Segoe UI Symbol" w:cs="Segoe UI Symbol"/>
                <w:szCs w:val="24"/>
                <w:lang w:val="en-US"/>
              </w:rPr>
              <w:t>☐</w:t>
            </w:r>
            <w:r w:rsidRPr="00DA3FEB"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Giving instructions clearly</w:t>
            </w:r>
          </w:p>
          <w:p w14:paraId="3CD6DAA0" w14:textId="7F78B0EA" w:rsidR="4F96400D" w:rsidRPr="00DA3FEB" w:rsidRDefault="003F021A" w:rsidP="00DA3FEB">
            <w:pPr>
              <w:spacing w:before="240" w:after="240"/>
              <w:rPr>
                <w:rFonts w:eastAsia="Helvetica Light" w:cs="Helvetica Light"/>
                <w:szCs w:val="24"/>
                <w:lang w:val="en-US"/>
              </w:rPr>
            </w:pPr>
            <w:r w:rsidRPr="00DA3FEB">
              <w:rPr>
                <w:rFonts w:ascii="Segoe UI Symbol" w:eastAsia="Helvetica Light" w:hAnsi="Segoe UI Symbol" w:cs="Segoe UI Symbol"/>
                <w:szCs w:val="24"/>
                <w:lang w:val="en-US"/>
              </w:rPr>
              <w:t>☐</w:t>
            </w:r>
            <w:r w:rsidRPr="00DA3FEB"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Questioning techniques</w:t>
            </w:r>
          </w:p>
          <w:p w14:paraId="5BA1439D" w14:textId="433EE575" w:rsidR="4F96400D" w:rsidRPr="00DA3FEB" w:rsidRDefault="3E962954" w:rsidP="00DA3FEB">
            <w:pPr>
              <w:spacing w:before="240" w:after="240"/>
              <w:rPr>
                <w:rFonts w:eastAsia="Helvetica Light" w:cs="Helvetica Light"/>
                <w:szCs w:val="24"/>
                <w:lang w:val="en-US"/>
              </w:rPr>
            </w:pPr>
            <w:r w:rsidRPr="00DA3FEB">
              <w:rPr>
                <w:rFonts w:ascii="Segoe UI Symbol" w:eastAsia="Helvetica Light" w:hAnsi="Segoe UI Symbol" w:cs="Segoe UI Symbol"/>
                <w:szCs w:val="24"/>
                <w:lang w:val="en-US"/>
              </w:rPr>
              <w:t>☐</w:t>
            </w:r>
            <w:r w:rsidRPr="00DA3FEB"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Building and maintaining professional relationships</w:t>
            </w:r>
          </w:p>
          <w:p w14:paraId="17076C49" w14:textId="608BD342" w:rsidR="4F96400D" w:rsidRPr="00DA3FEB" w:rsidRDefault="4414DE50" w:rsidP="00DA3FEB">
            <w:pPr>
              <w:spacing w:before="240" w:after="240"/>
              <w:rPr>
                <w:rFonts w:eastAsia="Helvetica Light" w:cs="Helvetica Light"/>
                <w:szCs w:val="24"/>
                <w:lang w:val="en-US"/>
              </w:rPr>
            </w:pPr>
            <w:r w:rsidRPr="00DA3FEB">
              <w:rPr>
                <w:rFonts w:ascii="Segoe UI Symbol" w:eastAsia="Helvetica Light" w:hAnsi="Segoe UI Symbol" w:cs="Segoe UI Symbol"/>
                <w:szCs w:val="24"/>
                <w:lang w:val="en-US"/>
              </w:rPr>
              <w:t>☐</w:t>
            </w:r>
            <w:r w:rsidRPr="00DA3FEB"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Managing workload or pacing</w:t>
            </w:r>
          </w:p>
          <w:p w14:paraId="271AAFC5" w14:textId="10142FFF" w:rsidR="4F96400D" w:rsidRPr="00DA3FEB" w:rsidRDefault="53CCDE1D" w:rsidP="00DA3FEB">
            <w:pPr>
              <w:spacing w:before="240" w:after="240"/>
              <w:rPr>
                <w:rFonts w:eastAsia="Helvetica Light" w:cs="Helvetica Light"/>
                <w:szCs w:val="24"/>
                <w:lang w:val="en-US"/>
              </w:rPr>
            </w:pPr>
            <w:r w:rsidRPr="00DA3FEB">
              <w:rPr>
                <w:rFonts w:ascii="Segoe UI Symbol" w:eastAsia="Helvetica Light" w:hAnsi="Segoe UI Symbol" w:cs="Segoe UI Symbol"/>
                <w:szCs w:val="24"/>
                <w:lang w:val="en-US"/>
              </w:rPr>
              <w:t>☐</w:t>
            </w:r>
            <w:r w:rsidRPr="00DA3FEB"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Subject knowledge/content knowledge</w:t>
            </w:r>
          </w:p>
          <w:p w14:paraId="6C258E88" w14:textId="0236FFD1" w:rsidR="4F96400D" w:rsidRPr="00DA3FEB" w:rsidRDefault="5D35C70A" w:rsidP="00DA3FEB">
            <w:pPr>
              <w:spacing w:before="240" w:after="240"/>
              <w:rPr>
                <w:rFonts w:eastAsia="Helvetica Light" w:cs="Helvetica Light"/>
                <w:szCs w:val="24"/>
                <w:lang w:val="en-US"/>
              </w:rPr>
            </w:pPr>
            <w:r w:rsidRPr="00DA3FEB">
              <w:rPr>
                <w:rFonts w:ascii="Segoe UI Symbol" w:eastAsia="Helvetica Light" w:hAnsi="Segoe UI Symbol" w:cs="Segoe UI Symbol"/>
                <w:szCs w:val="24"/>
                <w:lang w:val="en-US"/>
              </w:rPr>
              <w:t>☐</w:t>
            </w:r>
            <w:r w:rsidRPr="00DA3FEB"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Reflecting on feedback</w:t>
            </w:r>
          </w:p>
          <w:p w14:paraId="0C662761" w14:textId="55C31763" w:rsidR="4F96400D" w:rsidRPr="00DA3FEB" w:rsidRDefault="606D1459" w:rsidP="00DA3FEB">
            <w:pPr>
              <w:spacing w:before="240" w:after="240"/>
              <w:rPr>
                <w:rFonts w:eastAsia="Helvetica Light" w:cs="Helvetica Light"/>
                <w:szCs w:val="24"/>
                <w:lang w:val="en-US"/>
              </w:rPr>
            </w:pPr>
            <w:r w:rsidRPr="00DA3FEB">
              <w:rPr>
                <w:rFonts w:ascii="Segoe UI Symbol" w:eastAsia="Helvetica Light" w:hAnsi="Segoe UI Symbol" w:cs="Segoe UI Symbol"/>
                <w:szCs w:val="24"/>
                <w:lang w:val="en-US"/>
              </w:rPr>
              <w:t>☐</w:t>
            </w:r>
            <w:r w:rsidRPr="00DA3FEB"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Managing transitions between activities</w:t>
            </w:r>
          </w:p>
          <w:p w14:paraId="67D29A46" w14:textId="2BEE6BD1" w:rsidR="4F96400D" w:rsidRPr="00DA3FEB" w:rsidRDefault="29DA4EA6" w:rsidP="00DA3FEB">
            <w:pPr>
              <w:spacing w:before="240" w:after="240"/>
              <w:rPr>
                <w:rFonts w:eastAsia="Helvetica Light" w:cs="Helvetica Light"/>
                <w:szCs w:val="24"/>
                <w:lang w:val="en-US"/>
              </w:rPr>
            </w:pPr>
            <w:r w:rsidRPr="00DA3FEB">
              <w:rPr>
                <w:rFonts w:ascii="Segoe UI Symbol" w:eastAsia="Helvetica Light" w:hAnsi="Segoe UI Symbol" w:cs="Segoe UI Symbol"/>
                <w:szCs w:val="24"/>
                <w:lang w:val="en-US"/>
              </w:rPr>
              <w:t>☐</w:t>
            </w:r>
            <w:r w:rsidRPr="00DA3FEB"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Managing stress or anxiety during placement</w:t>
            </w:r>
          </w:p>
          <w:p w14:paraId="6211B951" w14:textId="2DE22A6E" w:rsidR="4F96400D" w:rsidRPr="00DA3FEB" w:rsidRDefault="321A0FCF" w:rsidP="00DA3FEB">
            <w:pPr>
              <w:spacing w:before="240" w:after="240"/>
              <w:rPr>
                <w:rFonts w:eastAsia="Helvetica Light" w:cs="Helvetica Light"/>
                <w:szCs w:val="24"/>
                <w:lang w:val="en-US"/>
              </w:rPr>
            </w:pPr>
            <w:r w:rsidRPr="00DA3FEB">
              <w:rPr>
                <w:rFonts w:ascii="Segoe UI Symbol" w:eastAsia="Helvetica Light" w:hAnsi="Segoe UI Symbol" w:cs="Segoe UI Symbol"/>
                <w:szCs w:val="24"/>
                <w:lang w:val="en-US"/>
              </w:rPr>
              <w:t>☐</w:t>
            </w:r>
            <w:r w:rsidRPr="00DA3FEB"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Understanding expectations</w:t>
            </w:r>
          </w:p>
          <w:p w14:paraId="18B26D90" w14:textId="3CBCE789" w:rsidR="4F96400D" w:rsidRPr="00DA3FEB" w:rsidRDefault="4DD8ACA5" w:rsidP="00DA3FEB">
            <w:pPr>
              <w:spacing w:before="240" w:after="240"/>
              <w:rPr>
                <w:rFonts w:eastAsia="Helvetica Light" w:cs="Helvetica Light"/>
                <w:szCs w:val="24"/>
                <w:lang w:val="en-US"/>
              </w:rPr>
            </w:pPr>
            <w:r w:rsidRPr="00DA3FEB">
              <w:rPr>
                <w:rFonts w:ascii="Segoe UI Symbol" w:eastAsia="Helvetica Light" w:hAnsi="Segoe UI Symbol" w:cs="Segoe UI Symbol"/>
                <w:szCs w:val="24"/>
                <w:lang w:val="en-US"/>
              </w:rPr>
              <w:t>☐</w:t>
            </w:r>
            <w:r w:rsidRPr="00DA3FEB">
              <w:rPr>
                <w:rFonts w:eastAsia="Helvetica Light" w:cs="Helvetica Light"/>
                <w:szCs w:val="24"/>
                <w:lang w:val="en-US"/>
              </w:rPr>
              <w:t xml:space="preserve"> </w:t>
            </w:r>
            <w:r w:rsidR="1EE96D98" w:rsidRPr="00DA3FEB">
              <w:rPr>
                <w:rFonts w:eastAsia="Helvetica Light" w:cs="Helvetica Light"/>
                <w:szCs w:val="24"/>
                <w:lang w:val="en-US"/>
              </w:rPr>
              <w:t>Participation in discussions or meetings</w:t>
            </w:r>
          </w:p>
          <w:p w14:paraId="39E0ED0E" w14:textId="4833A9FE" w:rsidR="4F96400D" w:rsidRDefault="64845425" w:rsidP="011C83C2">
            <w:pPr>
              <w:spacing w:after="0" w:line="240" w:lineRule="auto"/>
              <w:rPr>
                <w:rFonts w:ascii="Helvetica" w:eastAsia="Helvetica" w:hAnsi="Helvetica" w:cs="Helvetica"/>
                <w:color w:val="014757" w:themeColor="accent2"/>
                <w:szCs w:val="24"/>
                <w:lang w:val="en-US"/>
              </w:rPr>
            </w:pPr>
            <w:r w:rsidRPr="011C83C2">
              <w:rPr>
                <w:rFonts w:ascii="Helvetica" w:eastAsia="Helvetica" w:hAnsi="Helvetica" w:cs="Helvetica"/>
                <w:color w:val="014757" w:themeColor="accent2"/>
                <w:szCs w:val="24"/>
                <w:lang w:val="en-US"/>
              </w:rPr>
              <w:t xml:space="preserve">☐ </w:t>
            </w:r>
            <w:r w:rsidR="1EE96D98" w:rsidRPr="011C83C2">
              <w:rPr>
                <w:rFonts w:ascii="Helvetica" w:eastAsia="Helvetica" w:hAnsi="Helvetica" w:cs="Helvetica"/>
                <w:color w:val="014757" w:themeColor="accent2"/>
                <w:szCs w:val="24"/>
                <w:lang w:val="en-US"/>
              </w:rPr>
              <w:t>Other:</w:t>
            </w:r>
          </w:p>
          <w:p w14:paraId="174D0F5B" w14:textId="3C9B4046" w:rsidR="4F96400D" w:rsidRDefault="4F96400D" w:rsidP="4F96400D">
            <w:pPr>
              <w:rPr>
                <w:rFonts w:ascii="Aptos" w:eastAsia="Aptos" w:hAnsi="Aptos" w:cs="Aptos"/>
                <w:szCs w:val="24"/>
              </w:rPr>
            </w:pPr>
          </w:p>
        </w:tc>
      </w:tr>
    </w:tbl>
    <w:p w14:paraId="202B72B7" w14:textId="6742636E" w:rsidR="00524528" w:rsidRDefault="00524528" w:rsidP="011C83C2">
      <w:pPr>
        <w:keepNext/>
        <w:keepLines/>
        <w:rPr>
          <w:lang w:val="en-US"/>
        </w:rPr>
      </w:pPr>
    </w:p>
    <w:p w14:paraId="3F665D71" w14:textId="0814ED12" w:rsidR="00524528" w:rsidRDefault="2E24474F" w:rsidP="00F2240C">
      <w:pPr>
        <w:pStyle w:val="Heading2"/>
      </w:pPr>
      <w:r w:rsidRPr="011C83C2">
        <w:rPr>
          <w:lang w:val="en-US"/>
        </w:rPr>
        <w:t>Questions you may wish to ask</w:t>
      </w:r>
    </w:p>
    <w:p w14:paraId="07D53C9E" w14:textId="60F2244A" w:rsidR="00524528" w:rsidRDefault="2E24474F" w:rsidP="3CA06D02">
      <w:pPr>
        <w:spacing w:before="240" w:after="240"/>
        <w:rPr>
          <w:rFonts w:eastAsia="Helvetica Light" w:cs="Helvetica Light"/>
          <w:color w:val="014757" w:themeColor="accent2"/>
          <w:szCs w:val="24"/>
        </w:rPr>
      </w:pPr>
      <w:r w:rsidRPr="3CA06D02">
        <w:rPr>
          <w:rFonts w:eastAsia="Helvetica Light" w:cs="Helvetica Light"/>
          <w:color w:val="014656"/>
          <w:szCs w:val="24"/>
          <w:lang w:val="en-US"/>
        </w:rPr>
        <w:t>Optional prompts:</w:t>
      </w:r>
    </w:p>
    <w:p w14:paraId="74486C37" w14:textId="7C782EFE" w:rsidR="00524528" w:rsidRDefault="2E24474F" w:rsidP="7C14418E">
      <w:pPr>
        <w:pStyle w:val="ListParagraph"/>
      </w:pPr>
      <w:r w:rsidRPr="011C83C2">
        <w:rPr>
          <w:lang w:val="en-US"/>
        </w:rPr>
        <w:t>Could you give me an example?</w:t>
      </w:r>
    </w:p>
    <w:p w14:paraId="7ACD3BB9" w14:textId="0D44F7AC" w:rsidR="00524528" w:rsidRDefault="2E24474F" w:rsidP="7C14418E">
      <w:pPr>
        <w:pStyle w:val="ListParagraph"/>
      </w:pPr>
      <w:r w:rsidRPr="011C83C2">
        <w:rPr>
          <w:lang w:val="en-US"/>
        </w:rPr>
        <w:t>What would improvement look like?</w:t>
      </w:r>
    </w:p>
    <w:p w14:paraId="086CF779" w14:textId="763E7F3F" w:rsidR="00524528" w:rsidRDefault="2E24474F" w:rsidP="7C14418E">
      <w:pPr>
        <w:pStyle w:val="ListParagraph"/>
      </w:pPr>
      <w:r w:rsidRPr="011C83C2">
        <w:rPr>
          <w:lang w:val="en-US"/>
        </w:rPr>
        <w:t>Which target should I focus on first?</w:t>
      </w:r>
    </w:p>
    <w:p w14:paraId="3C9F4EFB" w14:textId="1A5D0078" w:rsidR="00524528" w:rsidRDefault="2E24474F" w:rsidP="7C14418E">
      <w:pPr>
        <w:pStyle w:val="ListParagraph"/>
      </w:pPr>
      <w:r w:rsidRPr="011C83C2">
        <w:rPr>
          <w:lang w:val="en-US"/>
        </w:rPr>
        <w:t>Could we break this down into smaller steps?</w:t>
      </w:r>
    </w:p>
    <w:p w14:paraId="0ABC70ED" w14:textId="0E631EC8" w:rsidR="00524528" w:rsidRDefault="2E24474F" w:rsidP="011C83C2">
      <w:pPr>
        <w:pStyle w:val="ListParagraph"/>
      </w:pPr>
      <w:r w:rsidRPr="011C83C2">
        <w:rPr>
          <w:lang w:val="en-US"/>
        </w:rPr>
        <w:t>Could you observe a specific aspect of my practice?</w:t>
      </w:r>
    </w:p>
    <w:p w14:paraId="1788FCA3" w14:textId="69708215" w:rsidR="00524528" w:rsidRDefault="2E24474F" w:rsidP="011C83C2">
      <w:pPr>
        <w:pStyle w:val="ListParagraph"/>
      </w:pPr>
      <w:r w:rsidRPr="011C83C2">
        <w:rPr>
          <w:lang w:val="en-US"/>
        </w:rPr>
        <w:t>Is there another strategy I could try?</w:t>
      </w:r>
    </w:p>
    <w:p w14:paraId="748E4797" w14:textId="5B3C5ADE" w:rsidR="00524528" w:rsidRDefault="2E24474F" w:rsidP="7C14418E">
      <w:pPr>
        <w:spacing w:after="0" w:line="279" w:lineRule="auto"/>
        <w:rPr>
          <w:rFonts w:eastAsia="Helvetica Light" w:cs="Helvetica Light"/>
          <w:color w:val="014757" w:themeColor="accent2"/>
          <w:szCs w:val="24"/>
        </w:rPr>
      </w:pPr>
      <w:r w:rsidRPr="7C14418E">
        <w:rPr>
          <w:rFonts w:eastAsia="Helvetica Light" w:cs="Helvetica Light"/>
          <w:color w:val="014757" w:themeColor="accent2"/>
          <w:szCs w:val="24"/>
          <w:lang w:val="en-US"/>
        </w:rPr>
        <w:t xml:space="preserve">To find more </w:t>
      </w:r>
      <w:r w:rsidR="0023692A" w:rsidRPr="7C14418E">
        <w:rPr>
          <w:rFonts w:eastAsia="Helvetica Light" w:cs="Helvetica Light"/>
          <w:color w:val="014757" w:themeColor="accent2"/>
          <w:szCs w:val="24"/>
          <w:lang w:val="en-US"/>
        </w:rPr>
        <w:t>relevant</w:t>
      </w:r>
      <w:r w:rsidRPr="7C14418E">
        <w:rPr>
          <w:rFonts w:eastAsia="Helvetica Light" w:cs="Helvetica Light"/>
          <w:color w:val="014757" w:themeColor="accent2"/>
          <w:szCs w:val="24"/>
          <w:lang w:val="en-US"/>
        </w:rPr>
        <w:t xml:space="preserve"> questions you can use the </w:t>
      </w:r>
      <w:r w:rsidRPr="001502CE">
        <w:rPr>
          <w:rFonts w:eastAsia="Helvetica Light" w:cs="Helvetica Light"/>
          <w:b/>
          <w:bCs/>
          <w:color w:val="014757" w:themeColor="accent2"/>
          <w:szCs w:val="24"/>
          <w:lang w:val="en-US"/>
        </w:rPr>
        <w:t>Professional</w:t>
      </w:r>
      <w:r w:rsidR="0023692A" w:rsidRPr="001502CE">
        <w:rPr>
          <w:rFonts w:eastAsia="Helvetica Light" w:cs="Helvetica Light"/>
          <w:b/>
          <w:bCs/>
          <w:color w:val="014757" w:themeColor="accent2"/>
          <w:szCs w:val="24"/>
          <w:lang w:val="en-US"/>
        </w:rPr>
        <w:t xml:space="preserve"> </w:t>
      </w:r>
      <w:r w:rsidRPr="001502CE">
        <w:rPr>
          <w:rFonts w:eastAsia="Helvetica Light" w:cs="Helvetica Light"/>
          <w:b/>
          <w:bCs/>
          <w:color w:val="014757" w:themeColor="accent2"/>
          <w:szCs w:val="24"/>
          <w:lang w:val="en-US"/>
        </w:rPr>
        <w:t>Dialogue Prompts</w:t>
      </w:r>
      <w:r w:rsidRPr="7C14418E">
        <w:rPr>
          <w:rFonts w:eastAsia="Helvetica Light" w:cs="Helvetica Light"/>
          <w:color w:val="014757" w:themeColor="accent2"/>
          <w:szCs w:val="24"/>
          <w:lang w:val="en-US"/>
        </w:rPr>
        <w:t xml:space="preserve"> document</w:t>
      </w:r>
      <w:r w:rsidR="001502CE">
        <w:rPr>
          <w:rFonts w:eastAsia="Helvetica Light" w:cs="Helvetica Light"/>
          <w:color w:val="014757" w:themeColor="accent2"/>
          <w:szCs w:val="24"/>
          <w:lang w:val="en-US"/>
        </w:rPr>
        <w:t xml:space="preserve"> which can be found in the toolkit</w:t>
      </w:r>
      <w:r w:rsidR="7FAEBD41" w:rsidRPr="7C14418E">
        <w:rPr>
          <w:rFonts w:eastAsia="Helvetica Light" w:cs="Helvetica Light"/>
          <w:color w:val="014757" w:themeColor="accent2"/>
          <w:szCs w:val="24"/>
          <w:lang w:val="en-US"/>
        </w:rPr>
        <w:t>.</w:t>
      </w:r>
    </w:p>
    <w:tbl>
      <w:tblPr>
        <w:tblStyle w:val="TableGrid"/>
        <w:tblW w:w="0" w:type="auto"/>
        <w:tblBorders>
          <w:top w:val="single" w:sz="8" w:space="0" w:color="014757" w:themeColor="accent2"/>
          <w:left w:val="single" w:sz="8" w:space="0" w:color="014757" w:themeColor="accent2"/>
          <w:bottom w:val="single" w:sz="8" w:space="0" w:color="014757" w:themeColor="accent2"/>
          <w:right w:val="single" w:sz="8" w:space="0" w:color="014757" w:themeColor="accent2"/>
          <w:insideH w:val="single" w:sz="8" w:space="0" w:color="014757" w:themeColor="accent2"/>
          <w:insideV w:val="single" w:sz="8" w:space="0" w:color="014757" w:themeColor="accent2"/>
        </w:tblBorders>
        <w:tblLook w:val="06A0" w:firstRow="1" w:lastRow="0" w:firstColumn="1" w:lastColumn="0" w:noHBand="1" w:noVBand="1"/>
      </w:tblPr>
      <w:tblGrid>
        <w:gridCol w:w="9726"/>
      </w:tblGrid>
      <w:tr w:rsidR="7C14418E" w14:paraId="331D8884" w14:textId="77777777" w:rsidTr="00C25E1B">
        <w:trPr>
          <w:trHeight w:val="3020"/>
        </w:trPr>
        <w:tc>
          <w:tcPr>
            <w:tcW w:w="9735" w:type="dxa"/>
          </w:tcPr>
          <w:p w14:paraId="43D9A045" w14:textId="6C3140AA" w:rsidR="1B6A9A44" w:rsidRDefault="1B6A9A44" w:rsidP="7C14418E">
            <w:pPr>
              <w:spacing w:after="0" w:line="240" w:lineRule="auto"/>
              <w:rPr>
                <w:rFonts w:eastAsia="Helvetica Light" w:cs="Helvetica Light"/>
                <w:color w:val="014757" w:themeColor="accent2"/>
                <w:szCs w:val="24"/>
              </w:rPr>
            </w:pPr>
            <w:r w:rsidRPr="7C14418E">
              <w:rPr>
                <w:rFonts w:eastAsia="Helvetica Light" w:cs="Helvetica Light"/>
                <w:color w:val="014757" w:themeColor="accent2"/>
                <w:szCs w:val="24"/>
                <w:lang w:val="en-US"/>
              </w:rPr>
              <w:t xml:space="preserve">You can write your questions here or paste offered from </w:t>
            </w:r>
            <w:r w:rsidR="004D0ABD">
              <w:rPr>
                <w:rFonts w:eastAsia="Helvetica Light" w:cs="Helvetica Light"/>
                <w:color w:val="014757" w:themeColor="accent2"/>
                <w:szCs w:val="24"/>
                <w:lang w:val="en-US"/>
              </w:rPr>
              <w:t>listed</w:t>
            </w:r>
            <w:r w:rsidRPr="7C14418E">
              <w:rPr>
                <w:rFonts w:eastAsia="Helvetica Light" w:cs="Helvetica Light"/>
                <w:color w:val="014757" w:themeColor="accent2"/>
                <w:szCs w:val="24"/>
                <w:lang w:val="en-US"/>
              </w:rPr>
              <w:t xml:space="preserve"> above:</w:t>
            </w:r>
          </w:p>
          <w:p w14:paraId="03CD3F1F" w14:textId="32E44377" w:rsidR="7C14418E" w:rsidRDefault="7C14418E" w:rsidP="7C14418E">
            <w:pPr>
              <w:rPr>
                <w:rFonts w:eastAsia="Helvetica Light" w:cs="Helvetica Light"/>
                <w:color w:val="014757" w:themeColor="accent2"/>
                <w:szCs w:val="24"/>
                <w:lang w:val="en-US"/>
              </w:rPr>
            </w:pPr>
          </w:p>
        </w:tc>
      </w:tr>
    </w:tbl>
    <w:p w14:paraId="6C246EDE" w14:textId="3F8E4B78" w:rsidR="7C14418E" w:rsidRDefault="7C14418E" w:rsidP="7C14418E">
      <w:pPr>
        <w:spacing w:after="0" w:line="279" w:lineRule="auto"/>
        <w:rPr>
          <w:rFonts w:eastAsia="Helvetica Light" w:cs="Helvetica Light"/>
          <w:color w:val="014757" w:themeColor="accent2"/>
          <w:szCs w:val="24"/>
          <w:lang w:val="en-US"/>
        </w:rPr>
      </w:pPr>
    </w:p>
    <w:p w14:paraId="1AC1A5AC" w14:textId="1F3B1F4A" w:rsidR="00524528" w:rsidRDefault="2E24474F" w:rsidP="00F2240C">
      <w:pPr>
        <w:pStyle w:val="Heading2"/>
      </w:pPr>
      <w:r w:rsidRPr="7C14418E">
        <w:rPr>
          <w:lang w:val="en-US"/>
        </w:rPr>
        <w:t>Next Steps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9660"/>
      </w:tblGrid>
      <w:tr w:rsidR="4F96400D" w14:paraId="56872C0D" w14:textId="77777777" w:rsidTr="00C25E1B">
        <w:trPr>
          <w:trHeight w:val="2388"/>
        </w:trPr>
        <w:tc>
          <w:tcPr>
            <w:tcW w:w="9660" w:type="dxa"/>
            <w:tcMar>
              <w:left w:w="105" w:type="dxa"/>
              <w:right w:w="105" w:type="dxa"/>
            </w:tcMar>
          </w:tcPr>
          <w:p w14:paraId="4BA4E169" w14:textId="17D912D0" w:rsidR="4F96400D" w:rsidRDefault="4ED6D4F7" w:rsidP="3CA06D02">
            <w:pPr>
              <w:rPr>
                <w:rFonts w:eastAsia="Helvetica Light" w:cs="Helvetica Light"/>
                <w:szCs w:val="24"/>
              </w:rPr>
            </w:pPr>
            <w:r w:rsidRPr="3CA06D02">
              <w:rPr>
                <w:rFonts w:eastAsia="Helvetica Light" w:cs="Helvetica Light"/>
                <w:szCs w:val="24"/>
                <w:lang w:val="en-US"/>
              </w:rPr>
              <w:t xml:space="preserve">What is one manageable target you want to focus on </w:t>
            </w:r>
            <w:r w:rsidR="002E1F97">
              <w:rPr>
                <w:rFonts w:eastAsia="Helvetica Light" w:cs="Helvetica Light"/>
                <w:szCs w:val="24"/>
                <w:lang w:val="en-US"/>
              </w:rPr>
              <w:t>right now</w:t>
            </w:r>
            <w:r w:rsidRPr="3CA06D02">
              <w:rPr>
                <w:rFonts w:eastAsia="Helvetica Light" w:cs="Helvetica Light"/>
                <w:szCs w:val="24"/>
                <w:lang w:val="en-US"/>
              </w:rPr>
              <w:t>?</w:t>
            </w:r>
          </w:p>
          <w:p w14:paraId="7C00C879" w14:textId="292CC9A2" w:rsidR="4F96400D" w:rsidRDefault="4F96400D" w:rsidP="7C14418E">
            <w:pPr>
              <w:rPr>
                <w:rFonts w:ascii="Aptos" w:eastAsia="Aptos" w:hAnsi="Aptos" w:cs="Aptos"/>
                <w:szCs w:val="24"/>
              </w:rPr>
            </w:pPr>
          </w:p>
        </w:tc>
      </w:tr>
      <w:tr w:rsidR="4F96400D" w14:paraId="3F17778F" w14:textId="77777777" w:rsidTr="00C25E1B">
        <w:trPr>
          <w:trHeight w:val="2541"/>
        </w:trPr>
        <w:tc>
          <w:tcPr>
            <w:tcW w:w="9660" w:type="dxa"/>
            <w:tcMar>
              <w:left w:w="105" w:type="dxa"/>
              <w:right w:w="105" w:type="dxa"/>
            </w:tcMar>
          </w:tcPr>
          <w:p w14:paraId="78E67D5C" w14:textId="1982CA10" w:rsidR="4F96400D" w:rsidRDefault="4ED6D4F7" w:rsidP="3CA06D02">
            <w:pPr>
              <w:rPr>
                <w:rFonts w:eastAsia="Helvetica Light" w:cs="Helvetica Light"/>
                <w:szCs w:val="24"/>
              </w:rPr>
            </w:pPr>
            <w:r w:rsidRPr="3CA06D02">
              <w:rPr>
                <w:rFonts w:eastAsia="Helvetica Light" w:cs="Helvetica Light"/>
                <w:szCs w:val="24"/>
                <w:lang w:val="en-US"/>
              </w:rPr>
              <w:t>What support may help?</w:t>
            </w:r>
          </w:p>
          <w:p w14:paraId="58B4E791" w14:textId="72D81815" w:rsidR="4F96400D" w:rsidRDefault="4F96400D" w:rsidP="4F96400D">
            <w:pPr>
              <w:rPr>
                <w:rFonts w:ascii="Aptos" w:eastAsia="Aptos" w:hAnsi="Aptos" w:cs="Aptos"/>
                <w:szCs w:val="24"/>
              </w:rPr>
            </w:pPr>
          </w:p>
        </w:tc>
      </w:tr>
    </w:tbl>
    <w:p w14:paraId="67142FD1" w14:textId="1DDD0512" w:rsidR="00136CDE" w:rsidRPr="00524528" w:rsidRDefault="00136CDE" w:rsidP="7C14418E">
      <w:pPr>
        <w:rPr>
          <w:rFonts w:ascii="Aptos" w:eastAsia="Aptos" w:hAnsi="Aptos" w:cs="Aptos"/>
          <w:color w:val="000000" w:themeColor="text1"/>
          <w:szCs w:val="24"/>
        </w:rPr>
      </w:pPr>
    </w:p>
    <w:sectPr w:rsidR="00136CDE" w:rsidRPr="00524528" w:rsidSect="00A33A1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90" w:right="1080" w:bottom="1440" w:left="1080" w:header="708" w:footer="1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F308E" w14:textId="77777777" w:rsidR="0030395E" w:rsidRDefault="0030395E" w:rsidP="00EB69A1">
      <w:r>
        <w:separator/>
      </w:r>
    </w:p>
  </w:endnote>
  <w:endnote w:type="continuationSeparator" w:id="0">
    <w:p w14:paraId="6FB292F9" w14:textId="77777777" w:rsidR="0030395E" w:rsidRDefault="0030395E" w:rsidP="00EB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Light">
    <w:altName w:val="Arial Nova Light"/>
    <w:charset w:val="00"/>
    <w:family w:val="swiss"/>
    <w:pitch w:val="variable"/>
    <w:sig w:usb0="800000AF" w:usb1="4000204A" w:usb2="00000000" w:usb3="00000000" w:csb0="00000001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37072" w14:textId="77777777" w:rsidR="00C33344" w:rsidRDefault="00C333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3EA23" w14:textId="5A86FB4C" w:rsidR="0089153F" w:rsidRDefault="00D86ACD" w:rsidP="00EB69A1">
    <w:pPr>
      <w:pStyle w:val="Footer"/>
    </w:pPr>
    <w:r>
      <w:ptab w:relativeTo="margin" w:alignment="center" w:leader="none"/>
    </w:r>
    <w:r w:rsidR="00F5729D">
      <w:t xml:space="preserve">Page </w:t>
    </w:r>
    <w:r w:rsidR="00F5729D">
      <w:fldChar w:fldCharType="begin"/>
    </w:r>
    <w:r w:rsidR="00F5729D">
      <w:instrText xml:space="preserve"> PAGE  \* Arabic  \* MERGEFORMAT </w:instrText>
    </w:r>
    <w:r w:rsidR="00F5729D">
      <w:fldChar w:fldCharType="separate"/>
    </w:r>
    <w:r w:rsidR="00F5729D">
      <w:rPr>
        <w:noProof/>
      </w:rPr>
      <w:t>1</w:t>
    </w:r>
    <w:r w:rsidR="00F5729D">
      <w:fldChar w:fldCharType="end"/>
    </w:r>
    <w:r w:rsidR="00F5729D">
      <w:t xml:space="preserve"> of </w:t>
    </w:r>
    <w:fldSimple w:instr="NUMPAGES  \* Arabic  \* MERGEFORMAT">
      <w:r w:rsidR="00F5729D">
        <w:rPr>
          <w:noProof/>
        </w:rPr>
        <w:t>2</w:t>
      </w:r>
    </w:fldSimple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BFAFD" w14:textId="6875B591" w:rsidR="00D86ACD" w:rsidRDefault="00FA0E00" w:rsidP="00C21FD0">
    <w:pPr>
      <w:pStyle w:val="Footer"/>
      <w:spacing w:after="0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B476995" wp14:editId="707CD16B">
          <wp:simplePos x="0" y="0"/>
          <wp:positionH relativeFrom="margin">
            <wp:align>left</wp:align>
          </wp:positionH>
          <wp:positionV relativeFrom="paragraph">
            <wp:posOffset>175565</wp:posOffset>
          </wp:positionV>
          <wp:extent cx="6084000" cy="943208"/>
          <wp:effectExtent l="0" t="0" r="0" b="9525"/>
          <wp:wrapNone/>
          <wp:docPr id="45200072" name="Picture 4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364621" name="Picture 4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4000" cy="9432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687D18" w14:textId="0F5FC783" w:rsidR="00035884" w:rsidRDefault="00035884" w:rsidP="00EB6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F4958" w14:textId="77777777" w:rsidR="0030395E" w:rsidRDefault="0030395E" w:rsidP="00EB69A1">
      <w:r>
        <w:separator/>
      </w:r>
    </w:p>
  </w:footnote>
  <w:footnote w:type="continuationSeparator" w:id="0">
    <w:p w14:paraId="5B41F272" w14:textId="77777777" w:rsidR="0030395E" w:rsidRDefault="0030395E" w:rsidP="00EB6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0BBD" w14:textId="77777777" w:rsidR="00C33344" w:rsidRDefault="00C333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C8CC" w14:textId="77777777" w:rsidR="00AA447F" w:rsidRDefault="00AA447F" w:rsidP="00EB69A1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1FD86C4" wp14:editId="17C83135">
          <wp:simplePos x="0" y="0"/>
          <wp:positionH relativeFrom="column">
            <wp:posOffset>-1200785</wp:posOffset>
          </wp:positionH>
          <wp:positionV relativeFrom="paragraph">
            <wp:posOffset>-2657475</wp:posOffset>
          </wp:positionV>
          <wp:extent cx="11069474" cy="15645600"/>
          <wp:effectExtent l="0" t="0" r="5080" b="1270"/>
          <wp:wrapNone/>
          <wp:docPr id="945270736" name="Picture 8" descr="A white cross with a few squares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359193" name="Picture 8" descr="A white cross with a few squares&#10;&#10;Description automatically generated with medium confidence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69474" cy="1564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9BF79" w14:textId="4E4613FA" w:rsidR="00314CF4" w:rsidRDefault="00C33344" w:rsidP="00EB69A1">
    <w:pPr>
      <w:pStyle w:val="Header"/>
    </w:pPr>
    <w:r>
      <w:rPr>
        <w:noProof/>
      </w:rPr>
      <w:drawing>
        <wp:inline distT="0" distB="0" distL="0" distR="0" wp14:anchorId="7179352F" wp14:editId="207EE315">
          <wp:extent cx="6188710" cy="112839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710" cy="1128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1658"/>
    <w:multiLevelType w:val="hybridMultilevel"/>
    <w:tmpl w:val="BA2EF174"/>
    <w:lvl w:ilvl="0" w:tplc="7C1A52D0">
      <w:start w:val="1"/>
      <w:numFmt w:val="decimal"/>
      <w:lvlText w:val="%1."/>
      <w:lvlJc w:val="left"/>
      <w:pPr>
        <w:ind w:left="720" w:hanging="360"/>
      </w:pPr>
    </w:lvl>
    <w:lvl w:ilvl="1" w:tplc="83D2974A">
      <w:start w:val="1"/>
      <w:numFmt w:val="lowerLetter"/>
      <w:lvlText w:val="%2."/>
      <w:lvlJc w:val="left"/>
      <w:pPr>
        <w:ind w:left="1440" w:hanging="360"/>
      </w:pPr>
    </w:lvl>
    <w:lvl w:ilvl="2" w:tplc="88FA40CE">
      <w:start w:val="1"/>
      <w:numFmt w:val="lowerRoman"/>
      <w:lvlText w:val="%3."/>
      <w:lvlJc w:val="right"/>
      <w:pPr>
        <w:ind w:left="2160" w:hanging="180"/>
      </w:pPr>
    </w:lvl>
    <w:lvl w:ilvl="3" w:tplc="8FEA7CE2">
      <w:start w:val="1"/>
      <w:numFmt w:val="decimal"/>
      <w:lvlText w:val="%4."/>
      <w:lvlJc w:val="left"/>
      <w:pPr>
        <w:ind w:left="2880" w:hanging="360"/>
      </w:pPr>
    </w:lvl>
    <w:lvl w:ilvl="4" w:tplc="55AE56A4">
      <w:start w:val="1"/>
      <w:numFmt w:val="lowerLetter"/>
      <w:lvlText w:val="%5."/>
      <w:lvlJc w:val="left"/>
      <w:pPr>
        <w:ind w:left="3600" w:hanging="360"/>
      </w:pPr>
    </w:lvl>
    <w:lvl w:ilvl="5" w:tplc="58701D0C">
      <w:start w:val="1"/>
      <w:numFmt w:val="lowerRoman"/>
      <w:lvlText w:val="%6."/>
      <w:lvlJc w:val="right"/>
      <w:pPr>
        <w:ind w:left="4320" w:hanging="180"/>
      </w:pPr>
    </w:lvl>
    <w:lvl w:ilvl="6" w:tplc="C60AE4A2">
      <w:start w:val="1"/>
      <w:numFmt w:val="decimal"/>
      <w:lvlText w:val="%7."/>
      <w:lvlJc w:val="left"/>
      <w:pPr>
        <w:ind w:left="5040" w:hanging="360"/>
      </w:pPr>
    </w:lvl>
    <w:lvl w:ilvl="7" w:tplc="9ED03C22">
      <w:start w:val="1"/>
      <w:numFmt w:val="lowerLetter"/>
      <w:lvlText w:val="%8."/>
      <w:lvlJc w:val="left"/>
      <w:pPr>
        <w:ind w:left="5760" w:hanging="360"/>
      </w:pPr>
    </w:lvl>
    <w:lvl w:ilvl="8" w:tplc="5B960D0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67C4F"/>
    <w:multiLevelType w:val="hybridMultilevel"/>
    <w:tmpl w:val="B56A5AC6"/>
    <w:lvl w:ilvl="0" w:tplc="FFFFFFFF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81D9A"/>
    <w:multiLevelType w:val="hybridMultilevel"/>
    <w:tmpl w:val="36FAA236"/>
    <w:lvl w:ilvl="0" w:tplc="639A9E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0E5D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6EB1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2AF1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6842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7CFA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642C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602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F692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B1AB3"/>
    <w:multiLevelType w:val="hybridMultilevel"/>
    <w:tmpl w:val="CC5C6532"/>
    <w:lvl w:ilvl="0" w:tplc="9BE882C0">
      <w:start w:val="1"/>
      <w:numFmt w:val="decimal"/>
      <w:lvlText w:val="%1."/>
      <w:lvlJc w:val="left"/>
      <w:pPr>
        <w:ind w:left="1080" w:hanging="360"/>
      </w:pPr>
    </w:lvl>
    <w:lvl w:ilvl="1" w:tplc="75FCE8D8">
      <w:start w:val="1"/>
      <w:numFmt w:val="lowerLetter"/>
      <w:lvlText w:val="%2."/>
      <w:lvlJc w:val="left"/>
      <w:pPr>
        <w:ind w:left="1800" w:hanging="360"/>
      </w:pPr>
    </w:lvl>
    <w:lvl w:ilvl="2" w:tplc="4152779A">
      <w:start w:val="1"/>
      <w:numFmt w:val="lowerRoman"/>
      <w:lvlText w:val="%3."/>
      <w:lvlJc w:val="right"/>
      <w:pPr>
        <w:ind w:left="2520" w:hanging="180"/>
      </w:pPr>
    </w:lvl>
    <w:lvl w:ilvl="3" w:tplc="BF84C22A">
      <w:start w:val="1"/>
      <w:numFmt w:val="decimal"/>
      <w:lvlText w:val="%4."/>
      <w:lvlJc w:val="left"/>
      <w:pPr>
        <w:ind w:left="3240" w:hanging="360"/>
      </w:pPr>
    </w:lvl>
    <w:lvl w:ilvl="4" w:tplc="57C0C9AE">
      <w:start w:val="1"/>
      <w:numFmt w:val="lowerLetter"/>
      <w:lvlText w:val="%5."/>
      <w:lvlJc w:val="left"/>
      <w:pPr>
        <w:ind w:left="3960" w:hanging="360"/>
      </w:pPr>
    </w:lvl>
    <w:lvl w:ilvl="5" w:tplc="D28CDFA6">
      <w:start w:val="1"/>
      <w:numFmt w:val="lowerRoman"/>
      <w:lvlText w:val="%6."/>
      <w:lvlJc w:val="right"/>
      <w:pPr>
        <w:ind w:left="4680" w:hanging="180"/>
      </w:pPr>
    </w:lvl>
    <w:lvl w:ilvl="6" w:tplc="A1A8138C">
      <w:start w:val="1"/>
      <w:numFmt w:val="decimal"/>
      <w:lvlText w:val="%7."/>
      <w:lvlJc w:val="left"/>
      <w:pPr>
        <w:ind w:left="5400" w:hanging="360"/>
      </w:pPr>
    </w:lvl>
    <w:lvl w:ilvl="7" w:tplc="3C3E74A0">
      <w:start w:val="1"/>
      <w:numFmt w:val="lowerLetter"/>
      <w:lvlText w:val="%8."/>
      <w:lvlJc w:val="left"/>
      <w:pPr>
        <w:ind w:left="6120" w:hanging="360"/>
      </w:pPr>
    </w:lvl>
    <w:lvl w:ilvl="8" w:tplc="B928DC6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31A61E"/>
    <w:multiLevelType w:val="hybridMultilevel"/>
    <w:tmpl w:val="8892DB54"/>
    <w:lvl w:ilvl="0" w:tplc="DADCD388">
      <w:start w:val="1"/>
      <w:numFmt w:val="decimal"/>
      <w:lvlText w:val="%1."/>
      <w:lvlJc w:val="left"/>
      <w:pPr>
        <w:ind w:left="720" w:hanging="360"/>
      </w:pPr>
    </w:lvl>
    <w:lvl w:ilvl="1" w:tplc="800A9952">
      <w:start w:val="1"/>
      <w:numFmt w:val="lowerLetter"/>
      <w:lvlText w:val="%2."/>
      <w:lvlJc w:val="left"/>
      <w:pPr>
        <w:ind w:left="1440" w:hanging="360"/>
      </w:pPr>
    </w:lvl>
    <w:lvl w:ilvl="2" w:tplc="72C6B4A2">
      <w:start w:val="1"/>
      <w:numFmt w:val="lowerRoman"/>
      <w:lvlText w:val="%3."/>
      <w:lvlJc w:val="right"/>
      <w:pPr>
        <w:ind w:left="2160" w:hanging="180"/>
      </w:pPr>
    </w:lvl>
    <w:lvl w:ilvl="3" w:tplc="3EDAB5DE">
      <w:start w:val="1"/>
      <w:numFmt w:val="decimal"/>
      <w:lvlText w:val="%4."/>
      <w:lvlJc w:val="left"/>
      <w:pPr>
        <w:ind w:left="2880" w:hanging="360"/>
      </w:pPr>
    </w:lvl>
    <w:lvl w:ilvl="4" w:tplc="90B86502">
      <w:start w:val="1"/>
      <w:numFmt w:val="lowerLetter"/>
      <w:lvlText w:val="%5."/>
      <w:lvlJc w:val="left"/>
      <w:pPr>
        <w:ind w:left="3600" w:hanging="360"/>
      </w:pPr>
    </w:lvl>
    <w:lvl w:ilvl="5" w:tplc="6B9464E0">
      <w:start w:val="1"/>
      <w:numFmt w:val="lowerRoman"/>
      <w:lvlText w:val="%6."/>
      <w:lvlJc w:val="right"/>
      <w:pPr>
        <w:ind w:left="4320" w:hanging="180"/>
      </w:pPr>
    </w:lvl>
    <w:lvl w:ilvl="6" w:tplc="4CFA650C">
      <w:start w:val="1"/>
      <w:numFmt w:val="decimal"/>
      <w:lvlText w:val="%7."/>
      <w:lvlJc w:val="left"/>
      <w:pPr>
        <w:ind w:left="5040" w:hanging="360"/>
      </w:pPr>
    </w:lvl>
    <w:lvl w:ilvl="7" w:tplc="19041422">
      <w:start w:val="1"/>
      <w:numFmt w:val="lowerLetter"/>
      <w:lvlText w:val="%8."/>
      <w:lvlJc w:val="left"/>
      <w:pPr>
        <w:ind w:left="5760" w:hanging="360"/>
      </w:pPr>
    </w:lvl>
    <w:lvl w:ilvl="8" w:tplc="ABB8501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B4723"/>
    <w:multiLevelType w:val="hybridMultilevel"/>
    <w:tmpl w:val="64F8F0DE"/>
    <w:lvl w:ilvl="0" w:tplc="0074A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A86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AC4D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EC4A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7CF4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7486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846E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FC54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CA3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6F033"/>
    <w:multiLevelType w:val="hybridMultilevel"/>
    <w:tmpl w:val="6456ADF4"/>
    <w:lvl w:ilvl="0" w:tplc="DFEE5B70">
      <w:start w:val="1"/>
      <w:numFmt w:val="decimal"/>
      <w:lvlText w:val="%1."/>
      <w:lvlJc w:val="left"/>
      <w:pPr>
        <w:ind w:left="720" w:hanging="360"/>
      </w:pPr>
    </w:lvl>
    <w:lvl w:ilvl="1" w:tplc="3EC8FEB8">
      <w:start w:val="1"/>
      <w:numFmt w:val="lowerLetter"/>
      <w:lvlText w:val="%2."/>
      <w:lvlJc w:val="left"/>
      <w:pPr>
        <w:ind w:left="1440" w:hanging="360"/>
      </w:pPr>
    </w:lvl>
    <w:lvl w:ilvl="2" w:tplc="6D7CB990">
      <w:start w:val="1"/>
      <w:numFmt w:val="lowerRoman"/>
      <w:lvlText w:val="%3."/>
      <w:lvlJc w:val="right"/>
      <w:pPr>
        <w:ind w:left="2160" w:hanging="180"/>
      </w:pPr>
    </w:lvl>
    <w:lvl w:ilvl="3" w:tplc="595A30AC">
      <w:start w:val="1"/>
      <w:numFmt w:val="decimal"/>
      <w:lvlText w:val="%4."/>
      <w:lvlJc w:val="left"/>
      <w:pPr>
        <w:ind w:left="2880" w:hanging="360"/>
      </w:pPr>
    </w:lvl>
    <w:lvl w:ilvl="4" w:tplc="B268F348">
      <w:start w:val="1"/>
      <w:numFmt w:val="lowerLetter"/>
      <w:lvlText w:val="%5."/>
      <w:lvlJc w:val="left"/>
      <w:pPr>
        <w:ind w:left="3600" w:hanging="360"/>
      </w:pPr>
    </w:lvl>
    <w:lvl w:ilvl="5" w:tplc="A3103A3C">
      <w:start w:val="1"/>
      <w:numFmt w:val="lowerRoman"/>
      <w:lvlText w:val="%6."/>
      <w:lvlJc w:val="right"/>
      <w:pPr>
        <w:ind w:left="4320" w:hanging="180"/>
      </w:pPr>
    </w:lvl>
    <w:lvl w:ilvl="6" w:tplc="6BB0BFCE">
      <w:start w:val="1"/>
      <w:numFmt w:val="decimal"/>
      <w:lvlText w:val="%7."/>
      <w:lvlJc w:val="left"/>
      <w:pPr>
        <w:ind w:left="5040" w:hanging="360"/>
      </w:pPr>
    </w:lvl>
    <w:lvl w:ilvl="7" w:tplc="E49A9C1A">
      <w:start w:val="1"/>
      <w:numFmt w:val="lowerLetter"/>
      <w:lvlText w:val="%8."/>
      <w:lvlJc w:val="left"/>
      <w:pPr>
        <w:ind w:left="5760" w:hanging="360"/>
      </w:pPr>
    </w:lvl>
    <w:lvl w:ilvl="8" w:tplc="03A4F9C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7F1F1"/>
    <w:multiLevelType w:val="hybridMultilevel"/>
    <w:tmpl w:val="F496E12C"/>
    <w:lvl w:ilvl="0" w:tplc="05E0D52A">
      <w:start w:val="1"/>
      <w:numFmt w:val="decimal"/>
      <w:lvlText w:val="%1."/>
      <w:lvlJc w:val="left"/>
      <w:pPr>
        <w:ind w:left="720" w:hanging="360"/>
      </w:pPr>
    </w:lvl>
    <w:lvl w:ilvl="1" w:tplc="6AE0709E">
      <w:start w:val="1"/>
      <w:numFmt w:val="lowerLetter"/>
      <w:lvlText w:val="%2."/>
      <w:lvlJc w:val="left"/>
      <w:pPr>
        <w:ind w:left="1440" w:hanging="360"/>
      </w:pPr>
    </w:lvl>
    <w:lvl w:ilvl="2" w:tplc="D8EC8D72">
      <w:start w:val="1"/>
      <w:numFmt w:val="lowerRoman"/>
      <w:lvlText w:val="%3."/>
      <w:lvlJc w:val="right"/>
      <w:pPr>
        <w:ind w:left="2160" w:hanging="180"/>
      </w:pPr>
    </w:lvl>
    <w:lvl w:ilvl="3" w:tplc="F7CCED4A">
      <w:start w:val="1"/>
      <w:numFmt w:val="decimal"/>
      <w:lvlText w:val="%4."/>
      <w:lvlJc w:val="left"/>
      <w:pPr>
        <w:ind w:left="2880" w:hanging="360"/>
      </w:pPr>
    </w:lvl>
    <w:lvl w:ilvl="4" w:tplc="AE104904">
      <w:start w:val="1"/>
      <w:numFmt w:val="lowerLetter"/>
      <w:lvlText w:val="%5."/>
      <w:lvlJc w:val="left"/>
      <w:pPr>
        <w:ind w:left="3600" w:hanging="360"/>
      </w:pPr>
    </w:lvl>
    <w:lvl w:ilvl="5" w:tplc="99AE188E">
      <w:start w:val="1"/>
      <w:numFmt w:val="lowerRoman"/>
      <w:lvlText w:val="%6."/>
      <w:lvlJc w:val="right"/>
      <w:pPr>
        <w:ind w:left="4320" w:hanging="180"/>
      </w:pPr>
    </w:lvl>
    <w:lvl w:ilvl="6" w:tplc="74AC78E0">
      <w:start w:val="1"/>
      <w:numFmt w:val="decimal"/>
      <w:lvlText w:val="%7."/>
      <w:lvlJc w:val="left"/>
      <w:pPr>
        <w:ind w:left="5040" w:hanging="360"/>
      </w:pPr>
    </w:lvl>
    <w:lvl w:ilvl="7" w:tplc="87F0969C">
      <w:start w:val="1"/>
      <w:numFmt w:val="lowerLetter"/>
      <w:lvlText w:val="%8."/>
      <w:lvlJc w:val="left"/>
      <w:pPr>
        <w:ind w:left="5760" w:hanging="360"/>
      </w:pPr>
    </w:lvl>
    <w:lvl w:ilvl="8" w:tplc="6FC69E7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2AEA80"/>
    <w:multiLevelType w:val="hybridMultilevel"/>
    <w:tmpl w:val="1DCEC7B4"/>
    <w:lvl w:ilvl="0" w:tplc="BA32BA02">
      <w:start w:val="1"/>
      <w:numFmt w:val="upperLetter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7DCC74CA">
      <w:start w:val="1"/>
      <w:numFmt w:val="lowerLetter"/>
      <w:lvlText w:val="%2."/>
      <w:lvlJc w:val="left"/>
      <w:pPr>
        <w:ind w:left="1440" w:hanging="360"/>
      </w:pPr>
    </w:lvl>
    <w:lvl w:ilvl="2" w:tplc="C56C3B60">
      <w:start w:val="1"/>
      <w:numFmt w:val="lowerRoman"/>
      <w:lvlText w:val="%3."/>
      <w:lvlJc w:val="right"/>
      <w:pPr>
        <w:ind w:left="2160" w:hanging="180"/>
      </w:pPr>
    </w:lvl>
    <w:lvl w:ilvl="3" w:tplc="1B469A2A">
      <w:start w:val="1"/>
      <w:numFmt w:val="decimal"/>
      <w:lvlText w:val="%4."/>
      <w:lvlJc w:val="left"/>
      <w:pPr>
        <w:ind w:left="2880" w:hanging="360"/>
      </w:pPr>
    </w:lvl>
    <w:lvl w:ilvl="4" w:tplc="D3121B90">
      <w:start w:val="1"/>
      <w:numFmt w:val="lowerLetter"/>
      <w:lvlText w:val="%5."/>
      <w:lvlJc w:val="left"/>
      <w:pPr>
        <w:ind w:left="3600" w:hanging="360"/>
      </w:pPr>
    </w:lvl>
    <w:lvl w:ilvl="5" w:tplc="B9C0A878">
      <w:start w:val="1"/>
      <w:numFmt w:val="lowerRoman"/>
      <w:lvlText w:val="%6."/>
      <w:lvlJc w:val="right"/>
      <w:pPr>
        <w:ind w:left="4320" w:hanging="180"/>
      </w:pPr>
    </w:lvl>
    <w:lvl w:ilvl="6" w:tplc="7EEA7404">
      <w:start w:val="1"/>
      <w:numFmt w:val="decimal"/>
      <w:lvlText w:val="%7."/>
      <w:lvlJc w:val="left"/>
      <w:pPr>
        <w:ind w:left="5040" w:hanging="360"/>
      </w:pPr>
    </w:lvl>
    <w:lvl w:ilvl="7" w:tplc="21ECB7EA">
      <w:start w:val="1"/>
      <w:numFmt w:val="lowerLetter"/>
      <w:lvlText w:val="%8."/>
      <w:lvlJc w:val="left"/>
      <w:pPr>
        <w:ind w:left="5760" w:hanging="360"/>
      </w:pPr>
    </w:lvl>
    <w:lvl w:ilvl="8" w:tplc="27E010C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F5BE4"/>
    <w:multiLevelType w:val="hybridMultilevel"/>
    <w:tmpl w:val="D6C4A3D2"/>
    <w:lvl w:ilvl="0" w:tplc="1DACC7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56B8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063F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DE95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F64C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58D0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642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8489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A49F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B8B37"/>
    <w:multiLevelType w:val="hybridMultilevel"/>
    <w:tmpl w:val="5C0EDB88"/>
    <w:lvl w:ilvl="0" w:tplc="870C5F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3214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D685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9614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F067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AA96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EAAF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381D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36B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CC06B"/>
    <w:multiLevelType w:val="hybridMultilevel"/>
    <w:tmpl w:val="8C9004E0"/>
    <w:lvl w:ilvl="0" w:tplc="55CA83B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2961C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864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5417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28BD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F8DD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6270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4E4E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749A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E3C42"/>
    <w:multiLevelType w:val="hybridMultilevel"/>
    <w:tmpl w:val="B8C6FB5C"/>
    <w:lvl w:ilvl="0" w:tplc="B53409BE">
      <w:start w:val="1"/>
      <w:numFmt w:val="decimal"/>
      <w:lvlText w:val="%1."/>
      <w:lvlJc w:val="left"/>
      <w:pPr>
        <w:ind w:left="720" w:hanging="360"/>
      </w:pPr>
    </w:lvl>
    <w:lvl w:ilvl="1" w:tplc="32B6C5F8">
      <w:start w:val="1"/>
      <w:numFmt w:val="lowerLetter"/>
      <w:lvlText w:val="%2."/>
      <w:lvlJc w:val="left"/>
      <w:pPr>
        <w:ind w:left="1440" w:hanging="360"/>
      </w:pPr>
    </w:lvl>
    <w:lvl w:ilvl="2" w:tplc="56DA3C88">
      <w:start w:val="1"/>
      <w:numFmt w:val="lowerRoman"/>
      <w:lvlText w:val="%3."/>
      <w:lvlJc w:val="right"/>
      <w:pPr>
        <w:ind w:left="2160" w:hanging="180"/>
      </w:pPr>
    </w:lvl>
    <w:lvl w:ilvl="3" w:tplc="846CC868">
      <w:start w:val="1"/>
      <w:numFmt w:val="decimal"/>
      <w:lvlText w:val="%4."/>
      <w:lvlJc w:val="left"/>
      <w:pPr>
        <w:ind w:left="2880" w:hanging="360"/>
      </w:pPr>
    </w:lvl>
    <w:lvl w:ilvl="4" w:tplc="DD0CD35E">
      <w:start w:val="1"/>
      <w:numFmt w:val="lowerLetter"/>
      <w:lvlText w:val="%5."/>
      <w:lvlJc w:val="left"/>
      <w:pPr>
        <w:ind w:left="3600" w:hanging="360"/>
      </w:pPr>
    </w:lvl>
    <w:lvl w:ilvl="5" w:tplc="6ABC451E">
      <w:start w:val="1"/>
      <w:numFmt w:val="lowerRoman"/>
      <w:lvlText w:val="%6."/>
      <w:lvlJc w:val="right"/>
      <w:pPr>
        <w:ind w:left="4320" w:hanging="180"/>
      </w:pPr>
    </w:lvl>
    <w:lvl w:ilvl="6" w:tplc="DE24974E">
      <w:start w:val="1"/>
      <w:numFmt w:val="decimal"/>
      <w:lvlText w:val="%7."/>
      <w:lvlJc w:val="left"/>
      <w:pPr>
        <w:ind w:left="5040" w:hanging="360"/>
      </w:pPr>
    </w:lvl>
    <w:lvl w:ilvl="7" w:tplc="28FEF788">
      <w:start w:val="1"/>
      <w:numFmt w:val="lowerLetter"/>
      <w:lvlText w:val="%8."/>
      <w:lvlJc w:val="left"/>
      <w:pPr>
        <w:ind w:left="5760" w:hanging="360"/>
      </w:pPr>
    </w:lvl>
    <w:lvl w:ilvl="8" w:tplc="A85A1BB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6E43EF"/>
    <w:multiLevelType w:val="hybridMultilevel"/>
    <w:tmpl w:val="93AA708E"/>
    <w:lvl w:ilvl="0" w:tplc="816C9E8A">
      <w:start w:val="4"/>
      <w:numFmt w:val="upperLetter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9C62DA0C">
      <w:start w:val="1"/>
      <w:numFmt w:val="lowerLetter"/>
      <w:lvlText w:val="%2."/>
      <w:lvlJc w:val="left"/>
      <w:pPr>
        <w:ind w:left="1440" w:hanging="360"/>
      </w:pPr>
    </w:lvl>
    <w:lvl w:ilvl="2" w:tplc="B2A034FC">
      <w:start w:val="1"/>
      <w:numFmt w:val="lowerRoman"/>
      <w:lvlText w:val="%3."/>
      <w:lvlJc w:val="right"/>
      <w:pPr>
        <w:ind w:left="2160" w:hanging="180"/>
      </w:pPr>
    </w:lvl>
    <w:lvl w:ilvl="3" w:tplc="1520B428">
      <w:start w:val="1"/>
      <w:numFmt w:val="decimal"/>
      <w:lvlText w:val="%4."/>
      <w:lvlJc w:val="left"/>
      <w:pPr>
        <w:ind w:left="2880" w:hanging="360"/>
      </w:pPr>
    </w:lvl>
    <w:lvl w:ilvl="4" w:tplc="FC969640">
      <w:start w:val="1"/>
      <w:numFmt w:val="lowerLetter"/>
      <w:lvlText w:val="%5."/>
      <w:lvlJc w:val="left"/>
      <w:pPr>
        <w:ind w:left="3600" w:hanging="360"/>
      </w:pPr>
    </w:lvl>
    <w:lvl w:ilvl="5" w:tplc="B1E896B0">
      <w:start w:val="1"/>
      <w:numFmt w:val="lowerRoman"/>
      <w:lvlText w:val="%6."/>
      <w:lvlJc w:val="right"/>
      <w:pPr>
        <w:ind w:left="4320" w:hanging="180"/>
      </w:pPr>
    </w:lvl>
    <w:lvl w:ilvl="6" w:tplc="82601A1E">
      <w:start w:val="1"/>
      <w:numFmt w:val="decimal"/>
      <w:lvlText w:val="%7."/>
      <w:lvlJc w:val="left"/>
      <w:pPr>
        <w:ind w:left="5040" w:hanging="360"/>
      </w:pPr>
    </w:lvl>
    <w:lvl w:ilvl="7" w:tplc="3C887D98">
      <w:start w:val="1"/>
      <w:numFmt w:val="lowerLetter"/>
      <w:lvlText w:val="%8."/>
      <w:lvlJc w:val="left"/>
      <w:pPr>
        <w:ind w:left="5760" w:hanging="360"/>
      </w:pPr>
    </w:lvl>
    <w:lvl w:ilvl="8" w:tplc="D43ECAF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C0068"/>
    <w:multiLevelType w:val="hybridMultilevel"/>
    <w:tmpl w:val="0D64094A"/>
    <w:lvl w:ilvl="0" w:tplc="9C0AB89C">
      <w:start w:val="6"/>
      <w:numFmt w:val="upperLetter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DC485266">
      <w:start w:val="1"/>
      <w:numFmt w:val="lowerLetter"/>
      <w:lvlText w:val="%2."/>
      <w:lvlJc w:val="left"/>
      <w:pPr>
        <w:ind w:left="1440" w:hanging="360"/>
      </w:pPr>
    </w:lvl>
    <w:lvl w:ilvl="2" w:tplc="8F4029B8">
      <w:start w:val="1"/>
      <w:numFmt w:val="lowerRoman"/>
      <w:lvlText w:val="%3."/>
      <w:lvlJc w:val="right"/>
      <w:pPr>
        <w:ind w:left="2160" w:hanging="180"/>
      </w:pPr>
    </w:lvl>
    <w:lvl w:ilvl="3" w:tplc="034CC92E">
      <w:start w:val="1"/>
      <w:numFmt w:val="decimal"/>
      <w:lvlText w:val="%4."/>
      <w:lvlJc w:val="left"/>
      <w:pPr>
        <w:ind w:left="2880" w:hanging="360"/>
      </w:pPr>
    </w:lvl>
    <w:lvl w:ilvl="4" w:tplc="5E38219E">
      <w:start w:val="1"/>
      <w:numFmt w:val="lowerLetter"/>
      <w:lvlText w:val="%5."/>
      <w:lvlJc w:val="left"/>
      <w:pPr>
        <w:ind w:left="3600" w:hanging="360"/>
      </w:pPr>
    </w:lvl>
    <w:lvl w:ilvl="5" w:tplc="F174AF74">
      <w:start w:val="1"/>
      <w:numFmt w:val="lowerRoman"/>
      <w:lvlText w:val="%6."/>
      <w:lvlJc w:val="right"/>
      <w:pPr>
        <w:ind w:left="4320" w:hanging="180"/>
      </w:pPr>
    </w:lvl>
    <w:lvl w:ilvl="6" w:tplc="88BE7164">
      <w:start w:val="1"/>
      <w:numFmt w:val="decimal"/>
      <w:lvlText w:val="%7."/>
      <w:lvlJc w:val="left"/>
      <w:pPr>
        <w:ind w:left="5040" w:hanging="360"/>
      </w:pPr>
    </w:lvl>
    <w:lvl w:ilvl="7" w:tplc="6F045D6E">
      <w:start w:val="1"/>
      <w:numFmt w:val="lowerLetter"/>
      <w:lvlText w:val="%8."/>
      <w:lvlJc w:val="left"/>
      <w:pPr>
        <w:ind w:left="5760" w:hanging="360"/>
      </w:pPr>
    </w:lvl>
    <w:lvl w:ilvl="8" w:tplc="B4AA7AC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D6F3D"/>
    <w:multiLevelType w:val="hybridMultilevel"/>
    <w:tmpl w:val="BD90B9C2"/>
    <w:lvl w:ilvl="0" w:tplc="C87242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988D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E01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5AED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F63F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FA67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22C9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70F3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CCE6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44CCB1"/>
    <w:multiLevelType w:val="hybridMultilevel"/>
    <w:tmpl w:val="AF34DB0A"/>
    <w:lvl w:ilvl="0" w:tplc="AB22B8DA">
      <w:start w:val="5"/>
      <w:numFmt w:val="upperLetter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1CC03E78">
      <w:start w:val="1"/>
      <w:numFmt w:val="lowerLetter"/>
      <w:lvlText w:val="%2."/>
      <w:lvlJc w:val="left"/>
      <w:pPr>
        <w:ind w:left="1440" w:hanging="360"/>
      </w:pPr>
    </w:lvl>
    <w:lvl w:ilvl="2" w:tplc="CF5EF7FC">
      <w:start w:val="1"/>
      <w:numFmt w:val="lowerRoman"/>
      <w:lvlText w:val="%3."/>
      <w:lvlJc w:val="right"/>
      <w:pPr>
        <w:ind w:left="2160" w:hanging="180"/>
      </w:pPr>
    </w:lvl>
    <w:lvl w:ilvl="3" w:tplc="01D47296">
      <w:start w:val="1"/>
      <w:numFmt w:val="decimal"/>
      <w:lvlText w:val="%4."/>
      <w:lvlJc w:val="left"/>
      <w:pPr>
        <w:ind w:left="2880" w:hanging="360"/>
      </w:pPr>
    </w:lvl>
    <w:lvl w:ilvl="4" w:tplc="43A8E1CA">
      <w:start w:val="1"/>
      <w:numFmt w:val="lowerLetter"/>
      <w:lvlText w:val="%5."/>
      <w:lvlJc w:val="left"/>
      <w:pPr>
        <w:ind w:left="3600" w:hanging="360"/>
      </w:pPr>
    </w:lvl>
    <w:lvl w:ilvl="5" w:tplc="89BC6188">
      <w:start w:val="1"/>
      <w:numFmt w:val="lowerRoman"/>
      <w:lvlText w:val="%6."/>
      <w:lvlJc w:val="right"/>
      <w:pPr>
        <w:ind w:left="4320" w:hanging="180"/>
      </w:pPr>
    </w:lvl>
    <w:lvl w:ilvl="6" w:tplc="30E08FFC">
      <w:start w:val="1"/>
      <w:numFmt w:val="decimal"/>
      <w:lvlText w:val="%7."/>
      <w:lvlJc w:val="left"/>
      <w:pPr>
        <w:ind w:left="5040" w:hanging="360"/>
      </w:pPr>
    </w:lvl>
    <w:lvl w:ilvl="7" w:tplc="63E0EECA">
      <w:start w:val="1"/>
      <w:numFmt w:val="lowerLetter"/>
      <w:lvlText w:val="%8."/>
      <w:lvlJc w:val="left"/>
      <w:pPr>
        <w:ind w:left="5760" w:hanging="360"/>
      </w:pPr>
    </w:lvl>
    <w:lvl w:ilvl="8" w:tplc="5056836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B92AE"/>
    <w:multiLevelType w:val="hybridMultilevel"/>
    <w:tmpl w:val="37A2CA20"/>
    <w:lvl w:ilvl="0" w:tplc="EBBE7A3E">
      <w:start w:val="2"/>
      <w:numFmt w:val="upperLetter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00D4069E">
      <w:start w:val="1"/>
      <w:numFmt w:val="lowerLetter"/>
      <w:lvlText w:val="%2."/>
      <w:lvlJc w:val="left"/>
      <w:pPr>
        <w:ind w:left="1440" w:hanging="360"/>
      </w:pPr>
    </w:lvl>
    <w:lvl w:ilvl="2" w:tplc="29E2216C">
      <w:start w:val="1"/>
      <w:numFmt w:val="lowerRoman"/>
      <w:lvlText w:val="%3."/>
      <w:lvlJc w:val="right"/>
      <w:pPr>
        <w:ind w:left="2160" w:hanging="180"/>
      </w:pPr>
    </w:lvl>
    <w:lvl w:ilvl="3" w:tplc="6F800396">
      <w:start w:val="1"/>
      <w:numFmt w:val="decimal"/>
      <w:lvlText w:val="%4."/>
      <w:lvlJc w:val="left"/>
      <w:pPr>
        <w:ind w:left="2880" w:hanging="360"/>
      </w:pPr>
    </w:lvl>
    <w:lvl w:ilvl="4" w:tplc="CA940560">
      <w:start w:val="1"/>
      <w:numFmt w:val="lowerLetter"/>
      <w:lvlText w:val="%5."/>
      <w:lvlJc w:val="left"/>
      <w:pPr>
        <w:ind w:left="3600" w:hanging="360"/>
      </w:pPr>
    </w:lvl>
    <w:lvl w:ilvl="5" w:tplc="B5122806">
      <w:start w:val="1"/>
      <w:numFmt w:val="lowerRoman"/>
      <w:lvlText w:val="%6."/>
      <w:lvlJc w:val="right"/>
      <w:pPr>
        <w:ind w:left="4320" w:hanging="180"/>
      </w:pPr>
    </w:lvl>
    <w:lvl w:ilvl="6" w:tplc="F1340E30">
      <w:start w:val="1"/>
      <w:numFmt w:val="decimal"/>
      <w:lvlText w:val="%7."/>
      <w:lvlJc w:val="left"/>
      <w:pPr>
        <w:ind w:left="5040" w:hanging="360"/>
      </w:pPr>
    </w:lvl>
    <w:lvl w:ilvl="7" w:tplc="A0600392">
      <w:start w:val="1"/>
      <w:numFmt w:val="lowerLetter"/>
      <w:lvlText w:val="%8."/>
      <w:lvlJc w:val="left"/>
      <w:pPr>
        <w:ind w:left="5760" w:hanging="360"/>
      </w:pPr>
    </w:lvl>
    <w:lvl w:ilvl="8" w:tplc="3F26F53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6E59F5"/>
    <w:multiLevelType w:val="hybridMultilevel"/>
    <w:tmpl w:val="EA2C5CD6"/>
    <w:lvl w:ilvl="0" w:tplc="F59AD92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3C2EB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3E58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101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D632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104B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2E64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A246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2432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ADCE89"/>
    <w:multiLevelType w:val="hybridMultilevel"/>
    <w:tmpl w:val="3DF8A414"/>
    <w:lvl w:ilvl="0" w:tplc="27A2DEFC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ED8A4FAC">
      <w:start w:val="1"/>
      <w:numFmt w:val="lowerLetter"/>
      <w:lvlText w:val="%2."/>
      <w:lvlJc w:val="left"/>
      <w:pPr>
        <w:ind w:left="1440" w:hanging="360"/>
      </w:pPr>
    </w:lvl>
    <w:lvl w:ilvl="2" w:tplc="EFAAE060">
      <w:start w:val="1"/>
      <w:numFmt w:val="lowerRoman"/>
      <w:lvlText w:val="%3."/>
      <w:lvlJc w:val="right"/>
      <w:pPr>
        <w:ind w:left="2160" w:hanging="180"/>
      </w:pPr>
    </w:lvl>
    <w:lvl w:ilvl="3" w:tplc="50DC58A2">
      <w:start w:val="1"/>
      <w:numFmt w:val="decimal"/>
      <w:lvlText w:val="%4."/>
      <w:lvlJc w:val="left"/>
      <w:pPr>
        <w:ind w:left="2880" w:hanging="360"/>
      </w:pPr>
    </w:lvl>
    <w:lvl w:ilvl="4" w:tplc="D828042E">
      <w:start w:val="1"/>
      <w:numFmt w:val="lowerLetter"/>
      <w:lvlText w:val="%5."/>
      <w:lvlJc w:val="left"/>
      <w:pPr>
        <w:ind w:left="3600" w:hanging="360"/>
      </w:pPr>
    </w:lvl>
    <w:lvl w:ilvl="5" w:tplc="94F04F04">
      <w:start w:val="1"/>
      <w:numFmt w:val="lowerRoman"/>
      <w:lvlText w:val="%6."/>
      <w:lvlJc w:val="right"/>
      <w:pPr>
        <w:ind w:left="4320" w:hanging="180"/>
      </w:pPr>
    </w:lvl>
    <w:lvl w:ilvl="6" w:tplc="D4F2EDE4">
      <w:start w:val="1"/>
      <w:numFmt w:val="decimal"/>
      <w:lvlText w:val="%7."/>
      <w:lvlJc w:val="left"/>
      <w:pPr>
        <w:ind w:left="5040" w:hanging="360"/>
      </w:pPr>
    </w:lvl>
    <w:lvl w:ilvl="7" w:tplc="09BCC428">
      <w:start w:val="1"/>
      <w:numFmt w:val="lowerLetter"/>
      <w:lvlText w:val="%8."/>
      <w:lvlJc w:val="left"/>
      <w:pPr>
        <w:ind w:left="5760" w:hanging="360"/>
      </w:pPr>
    </w:lvl>
    <w:lvl w:ilvl="8" w:tplc="D77C6AE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33167E"/>
    <w:multiLevelType w:val="hybridMultilevel"/>
    <w:tmpl w:val="3ADC7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657205"/>
    <w:multiLevelType w:val="hybridMultilevel"/>
    <w:tmpl w:val="1D441C5A"/>
    <w:lvl w:ilvl="0" w:tplc="1D5E0B56">
      <w:start w:val="1"/>
      <w:numFmt w:val="decimal"/>
      <w:lvlText w:val="%1."/>
      <w:lvlJc w:val="left"/>
      <w:pPr>
        <w:ind w:left="720" w:hanging="360"/>
      </w:pPr>
    </w:lvl>
    <w:lvl w:ilvl="1" w:tplc="23D4BEB0">
      <w:start w:val="1"/>
      <w:numFmt w:val="lowerLetter"/>
      <w:lvlText w:val="%2."/>
      <w:lvlJc w:val="left"/>
      <w:pPr>
        <w:ind w:left="1440" w:hanging="360"/>
      </w:pPr>
    </w:lvl>
    <w:lvl w:ilvl="2" w:tplc="F1B8B0C4">
      <w:start w:val="1"/>
      <w:numFmt w:val="lowerRoman"/>
      <w:lvlText w:val="%3."/>
      <w:lvlJc w:val="right"/>
      <w:pPr>
        <w:ind w:left="2160" w:hanging="180"/>
      </w:pPr>
    </w:lvl>
    <w:lvl w:ilvl="3" w:tplc="EB44126A">
      <w:start w:val="1"/>
      <w:numFmt w:val="decimal"/>
      <w:lvlText w:val="%4."/>
      <w:lvlJc w:val="left"/>
      <w:pPr>
        <w:ind w:left="2880" w:hanging="360"/>
      </w:pPr>
    </w:lvl>
    <w:lvl w:ilvl="4" w:tplc="C32E3686">
      <w:start w:val="1"/>
      <w:numFmt w:val="lowerLetter"/>
      <w:lvlText w:val="%5."/>
      <w:lvlJc w:val="left"/>
      <w:pPr>
        <w:ind w:left="3600" w:hanging="360"/>
      </w:pPr>
    </w:lvl>
    <w:lvl w:ilvl="5" w:tplc="06E84978">
      <w:start w:val="1"/>
      <w:numFmt w:val="lowerRoman"/>
      <w:lvlText w:val="%6."/>
      <w:lvlJc w:val="right"/>
      <w:pPr>
        <w:ind w:left="4320" w:hanging="180"/>
      </w:pPr>
    </w:lvl>
    <w:lvl w:ilvl="6" w:tplc="1144AF70">
      <w:start w:val="1"/>
      <w:numFmt w:val="decimal"/>
      <w:lvlText w:val="%7."/>
      <w:lvlJc w:val="left"/>
      <w:pPr>
        <w:ind w:left="5040" w:hanging="360"/>
      </w:pPr>
    </w:lvl>
    <w:lvl w:ilvl="7" w:tplc="E09C4CA4">
      <w:start w:val="1"/>
      <w:numFmt w:val="lowerLetter"/>
      <w:lvlText w:val="%8."/>
      <w:lvlJc w:val="left"/>
      <w:pPr>
        <w:ind w:left="5760" w:hanging="360"/>
      </w:pPr>
    </w:lvl>
    <w:lvl w:ilvl="8" w:tplc="81A2C8C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293382"/>
    <w:multiLevelType w:val="hybridMultilevel"/>
    <w:tmpl w:val="796C9FA2"/>
    <w:lvl w:ilvl="0" w:tplc="8E667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8CA1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6061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493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4EFD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CA8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164F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9099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E04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943A31"/>
    <w:multiLevelType w:val="hybridMultilevel"/>
    <w:tmpl w:val="EE7457F6"/>
    <w:lvl w:ilvl="0" w:tplc="D2280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FEFA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6EDE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EA9B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22D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A25C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B09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D896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66D9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9FF199"/>
    <w:multiLevelType w:val="hybridMultilevel"/>
    <w:tmpl w:val="BB4E3CFA"/>
    <w:lvl w:ilvl="0" w:tplc="CCD20C54">
      <w:start w:val="1"/>
      <w:numFmt w:val="decimal"/>
      <w:lvlText w:val="%1."/>
      <w:lvlJc w:val="left"/>
      <w:pPr>
        <w:ind w:left="720" w:hanging="360"/>
      </w:pPr>
    </w:lvl>
    <w:lvl w:ilvl="1" w:tplc="7876C340">
      <w:start w:val="1"/>
      <w:numFmt w:val="lowerLetter"/>
      <w:lvlText w:val="%2."/>
      <w:lvlJc w:val="left"/>
      <w:pPr>
        <w:ind w:left="1440" w:hanging="360"/>
      </w:pPr>
    </w:lvl>
    <w:lvl w:ilvl="2" w:tplc="1640DE46">
      <w:start w:val="1"/>
      <w:numFmt w:val="lowerRoman"/>
      <w:lvlText w:val="%3."/>
      <w:lvlJc w:val="right"/>
      <w:pPr>
        <w:ind w:left="2160" w:hanging="180"/>
      </w:pPr>
    </w:lvl>
    <w:lvl w:ilvl="3" w:tplc="E1CE2CF8">
      <w:start w:val="1"/>
      <w:numFmt w:val="decimal"/>
      <w:lvlText w:val="%4."/>
      <w:lvlJc w:val="left"/>
      <w:pPr>
        <w:ind w:left="2880" w:hanging="360"/>
      </w:pPr>
    </w:lvl>
    <w:lvl w:ilvl="4" w:tplc="8E64FD16">
      <w:start w:val="1"/>
      <w:numFmt w:val="lowerLetter"/>
      <w:lvlText w:val="%5."/>
      <w:lvlJc w:val="left"/>
      <w:pPr>
        <w:ind w:left="3600" w:hanging="360"/>
      </w:pPr>
    </w:lvl>
    <w:lvl w:ilvl="5" w:tplc="FD7C3958">
      <w:start w:val="1"/>
      <w:numFmt w:val="lowerRoman"/>
      <w:lvlText w:val="%6."/>
      <w:lvlJc w:val="right"/>
      <w:pPr>
        <w:ind w:left="4320" w:hanging="180"/>
      </w:pPr>
    </w:lvl>
    <w:lvl w:ilvl="6" w:tplc="4E34B47A">
      <w:start w:val="1"/>
      <w:numFmt w:val="decimal"/>
      <w:lvlText w:val="%7."/>
      <w:lvlJc w:val="left"/>
      <w:pPr>
        <w:ind w:left="5040" w:hanging="360"/>
      </w:pPr>
    </w:lvl>
    <w:lvl w:ilvl="7" w:tplc="5EBCCFD8">
      <w:start w:val="1"/>
      <w:numFmt w:val="lowerLetter"/>
      <w:lvlText w:val="%8."/>
      <w:lvlJc w:val="left"/>
      <w:pPr>
        <w:ind w:left="5760" w:hanging="360"/>
      </w:pPr>
    </w:lvl>
    <w:lvl w:ilvl="8" w:tplc="3832573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1AD409"/>
    <w:multiLevelType w:val="hybridMultilevel"/>
    <w:tmpl w:val="36D4ADE6"/>
    <w:lvl w:ilvl="0" w:tplc="E6F00BCA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C802AE44">
      <w:start w:val="1"/>
      <w:numFmt w:val="lowerLetter"/>
      <w:lvlText w:val="%2."/>
      <w:lvlJc w:val="left"/>
      <w:pPr>
        <w:ind w:left="1440" w:hanging="360"/>
      </w:pPr>
    </w:lvl>
    <w:lvl w:ilvl="2" w:tplc="17E6217A">
      <w:start w:val="1"/>
      <w:numFmt w:val="lowerRoman"/>
      <w:lvlText w:val="%3."/>
      <w:lvlJc w:val="right"/>
      <w:pPr>
        <w:ind w:left="2160" w:hanging="180"/>
      </w:pPr>
    </w:lvl>
    <w:lvl w:ilvl="3" w:tplc="C9D6D212">
      <w:start w:val="1"/>
      <w:numFmt w:val="decimal"/>
      <w:lvlText w:val="%4."/>
      <w:lvlJc w:val="left"/>
      <w:pPr>
        <w:ind w:left="2880" w:hanging="360"/>
      </w:pPr>
    </w:lvl>
    <w:lvl w:ilvl="4" w:tplc="966E840E">
      <w:start w:val="1"/>
      <w:numFmt w:val="lowerLetter"/>
      <w:lvlText w:val="%5."/>
      <w:lvlJc w:val="left"/>
      <w:pPr>
        <w:ind w:left="3600" w:hanging="360"/>
      </w:pPr>
    </w:lvl>
    <w:lvl w:ilvl="5" w:tplc="8342F3E2">
      <w:start w:val="1"/>
      <w:numFmt w:val="lowerRoman"/>
      <w:lvlText w:val="%6."/>
      <w:lvlJc w:val="right"/>
      <w:pPr>
        <w:ind w:left="4320" w:hanging="180"/>
      </w:pPr>
    </w:lvl>
    <w:lvl w:ilvl="6" w:tplc="B8FADC8E">
      <w:start w:val="1"/>
      <w:numFmt w:val="decimal"/>
      <w:lvlText w:val="%7."/>
      <w:lvlJc w:val="left"/>
      <w:pPr>
        <w:ind w:left="5040" w:hanging="360"/>
      </w:pPr>
    </w:lvl>
    <w:lvl w:ilvl="7" w:tplc="CB1C81EE">
      <w:start w:val="1"/>
      <w:numFmt w:val="lowerLetter"/>
      <w:lvlText w:val="%8."/>
      <w:lvlJc w:val="left"/>
      <w:pPr>
        <w:ind w:left="5760" w:hanging="360"/>
      </w:pPr>
    </w:lvl>
    <w:lvl w:ilvl="8" w:tplc="2048E88E">
      <w:start w:val="1"/>
      <w:numFmt w:val="lowerRoman"/>
      <w:lvlText w:val="%9."/>
      <w:lvlJc w:val="right"/>
      <w:pPr>
        <w:ind w:left="6480" w:hanging="180"/>
      </w:pPr>
    </w:lvl>
  </w:abstractNum>
  <w:num w:numId="1" w16cid:durableId="63333890">
    <w:abstractNumId w:val="22"/>
  </w:num>
  <w:num w:numId="2" w16cid:durableId="8413703">
    <w:abstractNumId w:val="15"/>
  </w:num>
  <w:num w:numId="3" w16cid:durableId="2051028900">
    <w:abstractNumId w:val="7"/>
  </w:num>
  <w:num w:numId="4" w16cid:durableId="601380358">
    <w:abstractNumId w:val="10"/>
  </w:num>
  <w:num w:numId="5" w16cid:durableId="1441998292">
    <w:abstractNumId w:val="12"/>
  </w:num>
  <w:num w:numId="6" w16cid:durableId="495922156">
    <w:abstractNumId w:val="0"/>
  </w:num>
  <w:num w:numId="7" w16cid:durableId="1034770498">
    <w:abstractNumId w:val="5"/>
  </w:num>
  <w:num w:numId="8" w16cid:durableId="204680432">
    <w:abstractNumId w:val="2"/>
  </w:num>
  <w:num w:numId="9" w16cid:durableId="539709668">
    <w:abstractNumId w:val="4"/>
  </w:num>
  <w:num w:numId="10" w16cid:durableId="1199318190">
    <w:abstractNumId w:val="21"/>
  </w:num>
  <w:num w:numId="11" w16cid:durableId="937828808">
    <w:abstractNumId w:val="6"/>
  </w:num>
  <w:num w:numId="12" w16cid:durableId="24870302">
    <w:abstractNumId w:val="3"/>
  </w:num>
  <w:num w:numId="13" w16cid:durableId="849175003">
    <w:abstractNumId w:val="11"/>
  </w:num>
  <w:num w:numId="14" w16cid:durableId="1201361314">
    <w:abstractNumId w:val="18"/>
  </w:num>
  <w:num w:numId="15" w16cid:durableId="868105275">
    <w:abstractNumId w:val="25"/>
  </w:num>
  <w:num w:numId="16" w16cid:durableId="1403913056">
    <w:abstractNumId w:val="14"/>
  </w:num>
  <w:num w:numId="17" w16cid:durableId="19211840">
    <w:abstractNumId w:val="9"/>
  </w:num>
  <w:num w:numId="18" w16cid:durableId="1041905737">
    <w:abstractNumId w:val="16"/>
  </w:num>
  <w:num w:numId="19" w16cid:durableId="1701005174">
    <w:abstractNumId w:val="24"/>
  </w:num>
  <w:num w:numId="20" w16cid:durableId="565411068">
    <w:abstractNumId w:val="13"/>
  </w:num>
  <w:num w:numId="21" w16cid:durableId="1306737862">
    <w:abstractNumId w:val="19"/>
  </w:num>
  <w:num w:numId="22" w16cid:durableId="166941263">
    <w:abstractNumId w:val="17"/>
  </w:num>
  <w:num w:numId="23" w16cid:durableId="1968659409">
    <w:abstractNumId w:val="23"/>
  </w:num>
  <w:num w:numId="24" w16cid:durableId="1358508710">
    <w:abstractNumId w:val="8"/>
  </w:num>
  <w:num w:numId="25" w16cid:durableId="1254778656">
    <w:abstractNumId w:val="20"/>
  </w:num>
  <w:num w:numId="26" w16cid:durableId="904532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3F"/>
    <w:rsid w:val="00012A42"/>
    <w:rsid w:val="00035884"/>
    <w:rsid w:val="00051C1F"/>
    <w:rsid w:val="00063323"/>
    <w:rsid w:val="00071F14"/>
    <w:rsid w:val="000906AD"/>
    <w:rsid w:val="00093A11"/>
    <w:rsid w:val="000B5074"/>
    <w:rsid w:val="000C6FA3"/>
    <w:rsid w:val="000E0935"/>
    <w:rsid w:val="000E5DBF"/>
    <w:rsid w:val="00136CDE"/>
    <w:rsid w:val="00144288"/>
    <w:rsid w:val="001502CE"/>
    <w:rsid w:val="00152E5C"/>
    <w:rsid w:val="00155CDE"/>
    <w:rsid w:val="00160EBF"/>
    <w:rsid w:val="00183A98"/>
    <w:rsid w:val="00185E93"/>
    <w:rsid w:val="00186328"/>
    <w:rsid w:val="001B0E56"/>
    <w:rsid w:val="00202E82"/>
    <w:rsid w:val="002161C9"/>
    <w:rsid w:val="0022224C"/>
    <w:rsid w:val="0023692A"/>
    <w:rsid w:val="002A6BC5"/>
    <w:rsid w:val="002E1F97"/>
    <w:rsid w:val="0030395E"/>
    <w:rsid w:val="00314CF4"/>
    <w:rsid w:val="003253EE"/>
    <w:rsid w:val="00325592"/>
    <w:rsid w:val="00350691"/>
    <w:rsid w:val="00355AEE"/>
    <w:rsid w:val="00363378"/>
    <w:rsid w:val="00366ECA"/>
    <w:rsid w:val="003A2A50"/>
    <w:rsid w:val="003B3360"/>
    <w:rsid w:val="003F021A"/>
    <w:rsid w:val="0044082A"/>
    <w:rsid w:val="004821D8"/>
    <w:rsid w:val="004853DA"/>
    <w:rsid w:val="004968F4"/>
    <w:rsid w:val="004A67FF"/>
    <w:rsid w:val="004C369E"/>
    <w:rsid w:val="004C455D"/>
    <w:rsid w:val="004D0ABD"/>
    <w:rsid w:val="004E6CAD"/>
    <w:rsid w:val="00500403"/>
    <w:rsid w:val="0050772E"/>
    <w:rsid w:val="00511CD0"/>
    <w:rsid w:val="00524528"/>
    <w:rsid w:val="00564798"/>
    <w:rsid w:val="0058756B"/>
    <w:rsid w:val="005A47EF"/>
    <w:rsid w:val="005B09DE"/>
    <w:rsid w:val="005B5CAB"/>
    <w:rsid w:val="005E63E7"/>
    <w:rsid w:val="00645D8C"/>
    <w:rsid w:val="00647CB1"/>
    <w:rsid w:val="00663372"/>
    <w:rsid w:val="006A3BD3"/>
    <w:rsid w:val="006F1413"/>
    <w:rsid w:val="007250D2"/>
    <w:rsid w:val="0073095D"/>
    <w:rsid w:val="00772041"/>
    <w:rsid w:val="007951F1"/>
    <w:rsid w:val="00795FFD"/>
    <w:rsid w:val="007A10A5"/>
    <w:rsid w:val="007B6965"/>
    <w:rsid w:val="007E1CE7"/>
    <w:rsid w:val="007F5235"/>
    <w:rsid w:val="00821792"/>
    <w:rsid w:val="00844894"/>
    <w:rsid w:val="00852D5F"/>
    <w:rsid w:val="0085395C"/>
    <w:rsid w:val="00874149"/>
    <w:rsid w:val="0089153F"/>
    <w:rsid w:val="008A4FCC"/>
    <w:rsid w:val="008A75A0"/>
    <w:rsid w:val="008C4CC0"/>
    <w:rsid w:val="008E1A54"/>
    <w:rsid w:val="008E2699"/>
    <w:rsid w:val="0094086C"/>
    <w:rsid w:val="00951E67"/>
    <w:rsid w:val="009533A7"/>
    <w:rsid w:val="00954B9E"/>
    <w:rsid w:val="0097759C"/>
    <w:rsid w:val="00981961"/>
    <w:rsid w:val="00987AB5"/>
    <w:rsid w:val="009961CD"/>
    <w:rsid w:val="009A7BA6"/>
    <w:rsid w:val="009E64FE"/>
    <w:rsid w:val="00A04F94"/>
    <w:rsid w:val="00A058A9"/>
    <w:rsid w:val="00A2019B"/>
    <w:rsid w:val="00A33A1F"/>
    <w:rsid w:val="00A471D9"/>
    <w:rsid w:val="00A475A5"/>
    <w:rsid w:val="00A52C1E"/>
    <w:rsid w:val="00A63418"/>
    <w:rsid w:val="00A8249D"/>
    <w:rsid w:val="00A8501D"/>
    <w:rsid w:val="00AA447F"/>
    <w:rsid w:val="00AE2DC0"/>
    <w:rsid w:val="00B54CEC"/>
    <w:rsid w:val="00B571E8"/>
    <w:rsid w:val="00B57BBA"/>
    <w:rsid w:val="00B672C4"/>
    <w:rsid w:val="00B7582A"/>
    <w:rsid w:val="00BA5E88"/>
    <w:rsid w:val="00BD5281"/>
    <w:rsid w:val="00BE0454"/>
    <w:rsid w:val="00C02946"/>
    <w:rsid w:val="00C21FD0"/>
    <w:rsid w:val="00C25E1B"/>
    <w:rsid w:val="00C33344"/>
    <w:rsid w:val="00C36D25"/>
    <w:rsid w:val="00C72643"/>
    <w:rsid w:val="00C767FB"/>
    <w:rsid w:val="00C8541C"/>
    <w:rsid w:val="00C8796B"/>
    <w:rsid w:val="00C87B3A"/>
    <w:rsid w:val="00C91F09"/>
    <w:rsid w:val="00CA3874"/>
    <w:rsid w:val="00CA6854"/>
    <w:rsid w:val="00CB054E"/>
    <w:rsid w:val="00CC6ACD"/>
    <w:rsid w:val="00CD418C"/>
    <w:rsid w:val="00CD49C2"/>
    <w:rsid w:val="00CE11C1"/>
    <w:rsid w:val="00CE4ED1"/>
    <w:rsid w:val="00CF34F5"/>
    <w:rsid w:val="00CF70BD"/>
    <w:rsid w:val="00CF7619"/>
    <w:rsid w:val="00D14277"/>
    <w:rsid w:val="00D86ACD"/>
    <w:rsid w:val="00D87E2F"/>
    <w:rsid w:val="00D90FF4"/>
    <w:rsid w:val="00D95BDE"/>
    <w:rsid w:val="00DA3FEB"/>
    <w:rsid w:val="00DB7791"/>
    <w:rsid w:val="00DC6E99"/>
    <w:rsid w:val="00DF058D"/>
    <w:rsid w:val="00DF2897"/>
    <w:rsid w:val="00E0596F"/>
    <w:rsid w:val="00E16082"/>
    <w:rsid w:val="00E5396A"/>
    <w:rsid w:val="00E60856"/>
    <w:rsid w:val="00E829CB"/>
    <w:rsid w:val="00E87F6C"/>
    <w:rsid w:val="00EA463F"/>
    <w:rsid w:val="00EB1DF3"/>
    <w:rsid w:val="00EB39DF"/>
    <w:rsid w:val="00EB67B2"/>
    <w:rsid w:val="00EB69A1"/>
    <w:rsid w:val="00EE22E5"/>
    <w:rsid w:val="00F006B0"/>
    <w:rsid w:val="00F2240C"/>
    <w:rsid w:val="00F27CC3"/>
    <w:rsid w:val="00F42457"/>
    <w:rsid w:val="00F5729D"/>
    <w:rsid w:val="00FA0E00"/>
    <w:rsid w:val="00FA7E18"/>
    <w:rsid w:val="00FE4FBE"/>
    <w:rsid w:val="011C83C2"/>
    <w:rsid w:val="01378F0A"/>
    <w:rsid w:val="059396E7"/>
    <w:rsid w:val="068AE68D"/>
    <w:rsid w:val="07B47C82"/>
    <w:rsid w:val="07F980A7"/>
    <w:rsid w:val="08763A01"/>
    <w:rsid w:val="08F5721B"/>
    <w:rsid w:val="0ADEC3CE"/>
    <w:rsid w:val="0DA9139C"/>
    <w:rsid w:val="0E999F87"/>
    <w:rsid w:val="0F4DA805"/>
    <w:rsid w:val="13CB4444"/>
    <w:rsid w:val="15C23173"/>
    <w:rsid w:val="175DE12E"/>
    <w:rsid w:val="1B4225E9"/>
    <w:rsid w:val="1B514D5E"/>
    <w:rsid w:val="1B6A9A44"/>
    <w:rsid w:val="1C1D99B9"/>
    <w:rsid w:val="1CB6AFF4"/>
    <w:rsid w:val="1D0DA15A"/>
    <w:rsid w:val="1DC4AA79"/>
    <w:rsid w:val="1DCACDB9"/>
    <w:rsid w:val="1EE96D98"/>
    <w:rsid w:val="226F050D"/>
    <w:rsid w:val="22B630E2"/>
    <w:rsid w:val="23ABB8D9"/>
    <w:rsid w:val="23EC4348"/>
    <w:rsid w:val="24B72E4A"/>
    <w:rsid w:val="263CF9C5"/>
    <w:rsid w:val="27B72554"/>
    <w:rsid w:val="29DA4EA6"/>
    <w:rsid w:val="2B588357"/>
    <w:rsid w:val="2B9AE781"/>
    <w:rsid w:val="2C62B358"/>
    <w:rsid w:val="2CCB91A7"/>
    <w:rsid w:val="2E24474F"/>
    <w:rsid w:val="2ED655A9"/>
    <w:rsid w:val="30134063"/>
    <w:rsid w:val="316BB497"/>
    <w:rsid w:val="321A0FCF"/>
    <w:rsid w:val="32350A11"/>
    <w:rsid w:val="3259FF21"/>
    <w:rsid w:val="33D5BFB7"/>
    <w:rsid w:val="349351AE"/>
    <w:rsid w:val="34B8BAA4"/>
    <w:rsid w:val="34D73BA8"/>
    <w:rsid w:val="36080714"/>
    <w:rsid w:val="36FD8F3D"/>
    <w:rsid w:val="38C41927"/>
    <w:rsid w:val="3CA06D02"/>
    <w:rsid w:val="3CFC98DF"/>
    <w:rsid w:val="3DE05275"/>
    <w:rsid w:val="3E962954"/>
    <w:rsid w:val="3EF9A95F"/>
    <w:rsid w:val="406FD7B3"/>
    <w:rsid w:val="415C81E1"/>
    <w:rsid w:val="4164BCEE"/>
    <w:rsid w:val="429EC605"/>
    <w:rsid w:val="4304A4E6"/>
    <w:rsid w:val="431A997C"/>
    <w:rsid w:val="433B377C"/>
    <w:rsid w:val="4414DE50"/>
    <w:rsid w:val="44D133EE"/>
    <w:rsid w:val="463DBD7A"/>
    <w:rsid w:val="4760E427"/>
    <w:rsid w:val="47C94E5F"/>
    <w:rsid w:val="49B54AE2"/>
    <w:rsid w:val="4A4E30BE"/>
    <w:rsid w:val="4B7E61CB"/>
    <w:rsid w:val="4BAD2241"/>
    <w:rsid w:val="4BF4EC28"/>
    <w:rsid w:val="4CB70FC6"/>
    <w:rsid w:val="4DD8ACA5"/>
    <w:rsid w:val="4ED6D4F7"/>
    <w:rsid w:val="4F4397D6"/>
    <w:rsid w:val="4F7983E3"/>
    <w:rsid w:val="4F96400D"/>
    <w:rsid w:val="4FC85A56"/>
    <w:rsid w:val="509D08EB"/>
    <w:rsid w:val="51D9EF1E"/>
    <w:rsid w:val="53CCDE1D"/>
    <w:rsid w:val="56A19AFE"/>
    <w:rsid w:val="57E4E0F9"/>
    <w:rsid w:val="581F484A"/>
    <w:rsid w:val="59E112A5"/>
    <w:rsid w:val="5B6E85B1"/>
    <w:rsid w:val="5D35C70A"/>
    <w:rsid w:val="5EFD733D"/>
    <w:rsid w:val="606D1459"/>
    <w:rsid w:val="60F056D2"/>
    <w:rsid w:val="64016E8F"/>
    <w:rsid w:val="64845425"/>
    <w:rsid w:val="6549CCED"/>
    <w:rsid w:val="670EF17B"/>
    <w:rsid w:val="6AC3CFE4"/>
    <w:rsid w:val="6ACFB1CC"/>
    <w:rsid w:val="747C8C52"/>
    <w:rsid w:val="74D7204F"/>
    <w:rsid w:val="765B4CD6"/>
    <w:rsid w:val="7A9DA602"/>
    <w:rsid w:val="7BB48D0F"/>
    <w:rsid w:val="7C14418E"/>
    <w:rsid w:val="7CBCD26F"/>
    <w:rsid w:val="7FAEB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B8C8D"/>
  <w15:chartTrackingRefBased/>
  <w15:docId w15:val="{4D1633B7-E243-473E-84F4-7B68A962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9A1"/>
    <w:pPr>
      <w:suppressAutoHyphens/>
      <w:autoSpaceDE w:val="0"/>
      <w:autoSpaceDN w:val="0"/>
      <w:adjustRightInd w:val="0"/>
      <w:spacing w:after="120" w:line="276" w:lineRule="auto"/>
      <w:textAlignment w:val="center"/>
    </w:pPr>
    <w:rPr>
      <w:rFonts w:ascii="Helvetica Light" w:hAnsi="Helvetica Light" w:cs="Manrope"/>
      <w:color w:val="024852"/>
      <w:szCs w:val="26"/>
    </w:rPr>
  </w:style>
  <w:style w:type="paragraph" w:styleId="Heading1">
    <w:name w:val="heading 1"/>
    <w:basedOn w:val="BasicParagraph"/>
    <w:next w:val="Normal"/>
    <w:link w:val="Heading1Char"/>
    <w:uiPriority w:val="9"/>
    <w:qFormat/>
    <w:rsid w:val="00C21FD0"/>
    <w:pPr>
      <w:spacing w:line="360" w:lineRule="auto"/>
      <w:outlineLvl w:val="0"/>
    </w:pPr>
    <w:rPr>
      <w:rFonts w:ascii="Helvetica" w:hAnsi="Helvetica" w:cs="Helvetica"/>
      <w:b/>
      <w:bCs/>
      <w:color w:val="02485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1FD0"/>
    <w:pPr>
      <w:keepNext/>
      <w:keepLines/>
      <w:spacing w:before="40"/>
      <w:outlineLvl w:val="1"/>
    </w:pPr>
    <w:rPr>
      <w:rFonts w:ascii="Helvetica" w:eastAsiaTheme="majorEastAsia" w:hAnsi="Helvetica" w:cs="Helvetica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759C"/>
    <w:pPr>
      <w:keepNext/>
      <w:keepLines/>
      <w:spacing w:before="40" w:after="0"/>
      <w:outlineLvl w:val="2"/>
    </w:pPr>
    <w:rPr>
      <w:rFonts w:ascii="Helvetica" w:eastAsiaTheme="majorEastAsia" w:hAnsi="Helvetica" w:cs="Helvetica"/>
      <w:b/>
      <w:bCs/>
      <w:color w:val="7136B6" w:themeColor="accen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759C"/>
    <w:pPr>
      <w:keepNext/>
      <w:keepLines/>
      <w:spacing w:before="40" w:after="0"/>
      <w:outlineLvl w:val="3"/>
    </w:pPr>
    <w:rPr>
      <w:rFonts w:ascii="Helvetica" w:eastAsiaTheme="majorEastAsia" w:hAnsi="Helvetica" w:cs="Helvetica"/>
      <w:b/>
      <w:bCs/>
      <w:color w:val="7136B6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7759C"/>
    <w:pPr>
      <w:keepNext/>
      <w:keepLines/>
      <w:spacing w:before="40" w:after="0"/>
      <w:outlineLvl w:val="4"/>
    </w:pPr>
    <w:rPr>
      <w:rFonts w:ascii="Helvetica" w:eastAsiaTheme="majorEastAsia" w:hAnsi="Helvetica" w:cs="Helvetica"/>
      <w:i/>
      <w:iCs/>
      <w:color w:val="7136B6" w:themeColor="accent1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FD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81B5A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9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39DF"/>
  </w:style>
  <w:style w:type="paragraph" w:styleId="Footer">
    <w:name w:val="footer"/>
    <w:basedOn w:val="Normal"/>
    <w:link w:val="FooterChar"/>
    <w:uiPriority w:val="99"/>
    <w:unhideWhenUsed/>
    <w:rsid w:val="00EB39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9DF"/>
  </w:style>
  <w:style w:type="paragraph" w:customStyle="1" w:styleId="BasicParagraph">
    <w:name w:val="[Basic Paragraph]"/>
    <w:basedOn w:val="Normal"/>
    <w:uiPriority w:val="99"/>
    <w:rsid w:val="00B57BBA"/>
    <w:pPr>
      <w:spacing w:line="288" w:lineRule="auto"/>
    </w:pPr>
    <w:rPr>
      <w:rFonts w:ascii="Minion Pro" w:hAnsi="Minion Pro" w:cs="Minion Pro"/>
      <w:color w:val="000000"/>
    </w:rPr>
  </w:style>
  <w:style w:type="character" w:styleId="Hyperlink">
    <w:name w:val="Hyperlink"/>
    <w:basedOn w:val="DefaultParagraphFont"/>
    <w:uiPriority w:val="99"/>
    <w:unhideWhenUsed/>
    <w:rsid w:val="00DF05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58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21FD0"/>
    <w:rPr>
      <w:rFonts w:ascii="Helvetica" w:hAnsi="Helvetica" w:cs="Helvetica"/>
      <w:b/>
      <w:bCs/>
      <w:color w:val="024852"/>
      <w:sz w:val="40"/>
      <w:szCs w:val="40"/>
    </w:rPr>
  </w:style>
  <w:style w:type="paragraph" w:styleId="Title">
    <w:name w:val="Title"/>
    <w:basedOn w:val="BasicParagraph"/>
    <w:next w:val="Normal"/>
    <w:link w:val="TitleChar"/>
    <w:uiPriority w:val="10"/>
    <w:qFormat/>
    <w:rsid w:val="00CF70BD"/>
    <w:pPr>
      <w:spacing w:after="0" w:line="360" w:lineRule="auto"/>
      <w:jc w:val="center"/>
    </w:pPr>
    <w:rPr>
      <w:rFonts w:ascii="Helvetica" w:hAnsi="Helvetica" w:cs="Helvetica"/>
      <w:b/>
      <w:bCs/>
      <w:color w:val="024852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CF70BD"/>
    <w:rPr>
      <w:rFonts w:ascii="Helvetica" w:hAnsi="Helvetica" w:cs="Helvetica"/>
      <w:b/>
      <w:bCs/>
      <w:color w:val="024852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9"/>
    <w:rsid w:val="00C21FD0"/>
    <w:rPr>
      <w:rFonts w:ascii="Helvetica" w:eastAsiaTheme="majorEastAsia" w:hAnsi="Helvetica" w:cs="Helvetica"/>
      <w:b/>
      <w:bCs/>
      <w:color w:val="024852"/>
      <w:sz w:val="36"/>
      <w:szCs w:val="36"/>
    </w:rPr>
  </w:style>
  <w:style w:type="paragraph" w:styleId="ListParagraph">
    <w:name w:val="List Paragraph"/>
    <w:basedOn w:val="Normal"/>
    <w:uiPriority w:val="34"/>
    <w:qFormat/>
    <w:rsid w:val="005B09DE"/>
    <w:pPr>
      <w:numPr>
        <w:numId w:val="26"/>
      </w:numPr>
      <w:contextualSpacing/>
    </w:pPr>
  </w:style>
  <w:style w:type="paragraph" w:styleId="Revision">
    <w:name w:val="Revision"/>
    <w:hidden/>
    <w:uiPriority w:val="99"/>
    <w:semiHidden/>
    <w:rsid w:val="00186328"/>
    <w:rPr>
      <w:rFonts w:ascii="Helvetica Light" w:hAnsi="Helvetica Light" w:cs="Manrope"/>
      <w:color w:val="024852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1863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63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6328"/>
    <w:rPr>
      <w:rFonts w:ascii="Helvetica Light" w:hAnsi="Helvetica Light" w:cs="Manrope"/>
      <w:color w:val="02485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3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328"/>
    <w:rPr>
      <w:rFonts w:ascii="Helvetica Light" w:hAnsi="Helvetica Light" w:cs="Manrope"/>
      <w:b/>
      <w:bCs/>
      <w:color w:val="024852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7759C"/>
    <w:rPr>
      <w:rFonts w:ascii="Helvetica" w:eastAsiaTheme="majorEastAsia" w:hAnsi="Helvetica" w:cs="Helvetica"/>
      <w:b/>
      <w:bCs/>
      <w:color w:val="7136B6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7759C"/>
    <w:rPr>
      <w:rFonts w:ascii="Helvetica" w:eastAsiaTheme="majorEastAsia" w:hAnsi="Helvetica" w:cs="Helvetica"/>
      <w:b/>
      <w:bCs/>
      <w:color w:val="7136B6" w:themeColor="accent1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97759C"/>
    <w:rPr>
      <w:rFonts w:ascii="Helvetica" w:eastAsiaTheme="majorEastAsia" w:hAnsi="Helvetica" w:cs="Helvetica"/>
      <w:i/>
      <w:iCs/>
      <w:color w:val="7136B6" w:themeColor="accent1"/>
      <w:szCs w:val="28"/>
    </w:rPr>
  </w:style>
  <w:style w:type="character" w:styleId="Strong">
    <w:name w:val="Strong"/>
    <w:basedOn w:val="DefaultParagraphFont"/>
    <w:uiPriority w:val="22"/>
    <w:qFormat/>
    <w:rsid w:val="0052452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528"/>
    <w:pPr>
      <w:pBdr>
        <w:top w:val="single" w:sz="4" w:space="10" w:color="024852"/>
        <w:bottom w:val="single" w:sz="4" w:space="10" w:color="024852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528"/>
    <w:rPr>
      <w:rFonts w:ascii="Helvetica Light" w:hAnsi="Helvetica Light" w:cs="Manrope"/>
      <w:i/>
      <w:iCs/>
      <w:color w:val="024852"/>
      <w:szCs w:val="26"/>
    </w:rPr>
  </w:style>
  <w:style w:type="character" w:styleId="IntenseReference">
    <w:name w:val="Intense Reference"/>
    <w:uiPriority w:val="32"/>
    <w:qFormat/>
    <w:rsid w:val="00524528"/>
    <w:rPr>
      <w:color w:val="FFFFFF" w:themeColor="background1"/>
    </w:rPr>
  </w:style>
  <w:style w:type="paragraph" w:customStyle="1" w:styleId="Endsummary">
    <w:name w:val="End summary"/>
    <w:basedOn w:val="Normal"/>
    <w:link w:val="EndsummaryChar"/>
    <w:qFormat/>
    <w:rsid w:val="00524528"/>
    <w:pPr>
      <w:shd w:val="clear" w:color="auto" w:fill="024852"/>
      <w:ind w:right="248"/>
    </w:pPr>
    <w:rPr>
      <w:color w:val="FFFFFF" w:themeColor="background1"/>
    </w:rPr>
  </w:style>
  <w:style w:type="character" w:customStyle="1" w:styleId="EndsummaryChar">
    <w:name w:val="End summary Char"/>
    <w:basedOn w:val="DefaultParagraphFont"/>
    <w:link w:val="Endsummary"/>
    <w:rsid w:val="00524528"/>
    <w:rPr>
      <w:rFonts w:ascii="Helvetica Light" w:hAnsi="Helvetica Light" w:cs="Manrope"/>
      <w:color w:val="FFFFFF" w:themeColor="background1"/>
      <w:szCs w:val="26"/>
      <w:shd w:val="clear" w:color="auto" w:fill="024852"/>
    </w:rPr>
  </w:style>
  <w:style w:type="paragraph" w:customStyle="1" w:styleId="Beginningsummary">
    <w:name w:val="Beginning summary"/>
    <w:basedOn w:val="Endsummary"/>
    <w:link w:val="BeginningsummaryChar"/>
    <w:qFormat/>
    <w:rsid w:val="00524528"/>
    <w:pPr>
      <w:shd w:val="clear" w:color="auto" w:fill="B8BCEC" w:themeFill="background2"/>
    </w:pPr>
    <w:rPr>
      <w:color w:val="024852"/>
    </w:rPr>
  </w:style>
  <w:style w:type="character" w:customStyle="1" w:styleId="BeginningsummaryChar">
    <w:name w:val="Beginning summary Char"/>
    <w:basedOn w:val="EndsummaryChar"/>
    <w:link w:val="Beginningsummary"/>
    <w:rsid w:val="00524528"/>
    <w:rPr>
      <w:rFonts w:ascii="Helvetica Light" w:hAnsi="Helvetica Light" w:cs="Manrope"/>
      <w:color w:val="024852"/>
      <w:szCs w:val="26"/>
      <w:shd w:val="clear" w:color="auto" w:fill="B8BCEC" w:themeFill="background2"/>
    </w:rPr>
  </w:style>
  <w:style w:type="character" w:styleId="PlaceholderText">
    <w:name w:val="Placeholder Text"/>
    <w:basedOn w:val="DefaultParagraphFont"/>
    <w:uiPriority w:val="99"/>
    <w:semiHidden/>
    <w:rsid w:val="00F5729D"/>
    <w:rPr>
      <w:color w:val="66666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FD0"/>
    <w:rPr>
      <w:rFonts w:asciiTheme="majorHAnsi" w:eastAsiaTheme="majorEastAsia" w:hAnsiTheme="majorHAnsi" w:cstheme="majorBidi"/>
      <w:color w:val="381B5A" w:themeColor="accent1" w:themeShade="7F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643"/>
    <w:pPr>
      <w:numPr>
        <w:ilvl w:val="1"/>
      </w:numPr>
      <w:spacing w:after="160"/>
      <w:jc w:val="center"/>
    </w:pPr>
    <w:rPr>
      <w:rFonts w:ascii="Helvetica" w:eastAsiaTheme="minorEastAsia" w:hAnsi="Helvetica" w:cs="Helvetica"/>
      <w:b/>
      <w:bCs/>
      <w:color w:val="5A5A5A" w:themeColor="text1" w:themeTint="A5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72643"/>
    <w:rPr>
      <w:rFonts w:ascii="Helvetica" w:eastAsiaTheme="minorEastAsia" w:hAnsi="Helvetica" w:cs="Helvetica"/>
      <w:b/>
      <w:bCs/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97759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59C"/>
    <w:rPr>
      <w:rFonts w:ascii="Helvetica Light" w:hAnsi="Helvetica Light" w:cs="Manrope"/>
      <w:i/>
      <w:iCs/>
      <w:color w:val="404040" w:themeColor="text1" w:themeTint="BF"/>
      <w:szCs w:val="26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eales\Desktop\STEP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STEP">
      <a:dk1>
        <a:sysClr val="windowText" lastClr="000000"/>
      </a:dk1>
      <a:lt1>
        <a:sysClr val="window" lastClr="FFFFFF"/>
      </a:lt1>
      <a:dk2>
        <a:srgbClr val="014757"/>
      </a:dk2>
      <a:lt2>
        <a:srgbClr val="B8BCEC"/>
      </a:lt2>
      <a:accent1>
        <a:srgbClr val="7136B6"/>
      </a:accent1>
      <a:accent2>
        <a:srgbClr val="014757"/>
      </a:accent2>
      <a:accent3>
        <a:srgbClr val="CDFE64"/>
      </a:accent3>
      <a:accent4>
        <a:srgbClr val="2C8450"/>
      </a:accent4>
      <a:accent5>
        <a:srgbClr val="B8BCEC"/>
      </a:accent5>
      <a:accent6>
        <a:srgbClr val="CDFE64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7a441f-6cad-4c7b-8a63-2a5021e4756c">
      <Terms xmlns="http://schemas.microsoft.com/office/infopath/2007/PartnerControls"/>
    </lcf76f155ced4ddcb4097134ff3c332f>
    <TaxCatchAll xmlns="b47fb1cc-2ce4-4554-b59e-4bcc810b85e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5E62113DB9C49BDE5FD185648F2A3" ma:contentTypeVersion="17" ma:contentTypeDescription="Create a new document." ma:contentTypeScope="" ma:versionID="7ed05fe22b5c66de969cf62ef6639b98">
  <xsd:schema xmlns:xsd="http://www.w3.org/2001/XMLSchema" xmlns:xs="http://www.w3.org/2001/XMLSchema" xmlns:p="http://schemas.microsoft.com/office/2006/metadata/properties" xmlns:ns1="http://schemas.microsoft.com/sharepoint/v3" xmlns:ns2="6f7a441f-6cad-4c7b-8a63-2a5021e4756c" xmlns:ns3="b47fb1cc-2ce4-4554-b59e-4bcc810b85eb" targetNamespace="http://schemas.microsoft.com/office/2006/metadata/properties" ma:root="true" ma:fieldsID="0592d431cb21a5c2622dcd8ada2fa454" ns1:_="" ns2:_="" ns3:_="">
    <xsd:import namespace="http://schemas.microsoft.com/sharepoint/v3"/>
    <xsd:import namespace="6f7a441f-6cad-4c7b-8a63-2a5021e4756c"/>
    <xsd:import namespace="b47fb1cc-2ce4-4554-b59e-4bcc810b85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a441f-6cad-4c7b-8a63-2a5021e47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007fe07-1463-45af-bec5-3880e262d4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fb1cc-2ce4-4554-b59e-4bcc810b85e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3c95c27-d7e7-469a-b7db-357d3d48080f}" ma:internalName="TaxCatchAll" ma:showField="CatchAllData" ma:web="b47fb1cc-2ce4-4554-b59e-4bcc810b85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E747FB-AFE5-423D-A623-F840655FDA45}">
  <ds:schemaRefs>
    <ds:schemaRef ds:uri="http://schemas.microsoft.com/office/2006/metadata/properties"/>
    <ds:schemaRef ds:uri="http://schemas.microsoft.com/office/infopath/2007/PartnerControls"/>
    <ds:schemaRef ds:uri="10ef0b88-2698-4fdf-86f5-7f6a4d247be2"/>
    <ds:schemaRef ds:uri="e6e8a216-f0f7-41d1-b13c-ba4148d8d873"/>
  </ds:schemaRefs>
</ds:datastoreItem>
</file>

<file path=customXml/itemProps2.xml><?xml version="1.0" encoding="utf-8"?>
<ds:datastoreItem xmlns:ds="http://schemas.openxmlformats.org/officeDocument/2006/customXml" ds:itemID="{BE4AA4EB-3447-4C30-9BAE-D388FA31B5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9940B1-DBCF-4D6B-93E7-65C78DCEAD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0C3FF5-5C4E-4550-B874-F9D322B31673}"/>
</file>

<file path=docProps/app.xml><?xml version="1.0" encoding="utf-8"?>
<Properties xmlns="http://schemas.openxmlformats.org/officeDocument/2006/extended-properties" xmlns:vt="http://schemas.openxmlformats.org/officeDocument/2006/docPropsVTypes">
  <Template>STEP Word template.dotx</Template>
  <TotalTime>16</TotalTime>
  <Pages>5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Eales</dc:creator>
  <cp:keywords/>
  <dc:description/>
  <cp:lastModifiedBy>Young, Alyson</cp:lastModifiedBy>
  <cp:revision>21</cp:revision>
  <dcterms:created xsi:type="dcterms:W3CDTF">2026-04-15T10:01:00Z</dcterms:created>
  <dcterms:modified xsi:type="dcterms:W3CDTF">2026-06-24T14:52:00Z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0x0101009F65E62113DB9C49BDE5FD185648F2A3</vt:lpwstr>
  </property>
  <property fmtid="{D5CDD505-2E9C-101B-9397-08002B2CF9AE}" pid="3" name="MediaServiceImageTags">
    <vt:lpwstr/>
  </property>
  <property fmtid="{D5CDD505-2E9C-101B-9397-08002B2CF9AE}" pid="4" name="Order">
    <vt:r8>43700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