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ADF6A" w14:textId="25F63FFA" w:rsidR="00B16290" w:rsidRDefault="00B16290" w:rsidP="000A78FF">
      <w:pPr>
        <w:pStyle w:val="Title"/>
      </w:pPr>
      <w:r w:rsidRPr="00B16290">
        <w:t>Student Reflection Form Option2</w:t>
      </w:r>
    </w:p>
    <w:tbl>
      <w:tblPr>
        <w:tblStyle w:val="TableGrid"/>
        <w:tblW w:w="0" w:type="auto"/>
        <w:tblInd w:w="3" w:type="dxa"/>
        <w:tblLook w:val="04A0" w:firstRow="1" w:lastRow="0" w:firstColumn="1" w:lastColumn="0" w:noHBand="0" w:noVBand="1"/>
      </w:tblPr>
      <w:tblGrid>
        <w:gridCol w:w="9348"/>
      </w:tblGrid>
      <w:tr w:rsidR="00B16290" w14:paraId="092975FA" w14:textId="77777777" w:rsidTr="00906BEE">
        <w:trPr>
          <w:trHeight w:val="662"/>
        </w:trPr>
        <w:tc>
          <w:tcPr>
            <w:tcW w:w="9348" w:type="dxa"/>
          </w:tcPr>
          <w:p w14:paraId="4B474B88" w14:textId="7C1657E3" w:rsidR="00B16290" w:rsidRDefault="00B16290" w:rsidP="00D628B6">
            <w:pPr>
              <w:rPr>
                <w:rFonts w:eastAsia="Helvetica Light" w:cs="Helvetica Light"/>
                <w:szCs w:val="24"/>
              </w:rPr>
            </w:pPr>
            <w:r w:rsidRPr="4F96400D">
              <w:rPr>
                <w:rFonts w:eastAsia="Helvetica Light" w:cs="Helvetica Light"/>
                <w:szCs w:val="24"/>
              </w:rPr>
              <w:t>Name:</w:t>
            </w:r>
          </w:p>
        </w:tc>
      </w:tr>
      <w:tr w:rsidR="00B16290" w14:paraId="20F0811A" w14:textId="77777777" w:rsidTr="00B16290">
        <w:trPr>
          <w:trHeight w:val="285"/>
        </w:trPr>
        <w:tc>
          <w:tcPr>
            <w:tcW w:w="9348" w:type="dxa"/>
          </w:tcPr>
          <w:p w14:paraId="169FBBEF" w14:textId="77777777" w:rsidR="00B16290" w:rsidRDefault="00B16290" w:rsidP="00D628B6">
            <w:pPr>
              <w:spacing w:after="160" w:line="279" w:lineRule="auto"/>
              <w:rPr>
                <w:rFonts w:eastAsia="Helvetica Light" w:cs="Helvetica Light"/>
                <w:szCs w:val="24"/>
              </w:rPr>
            </w:pPr>
            <w:r w:rsidRPr="4F96400D">
              <w:rPr>
                <w:rFonts w:eastAsia="Helvetica Light" w:cs="Helvetica Light"/>
                <w:szCs w:val="24"/>
              </w:rPr>
              <w:t>Placement Setting:</w:t>
            </w:r>
          </w:p>
          <w:p w14:paraId="08F97793" w14:textId="77777777" w:rsidR="00B16290" w:rsidRDefault="00B16290" w:rsidP="00D628B6">
            <w:pPr>
              <w:spacing w:after="160" w:line="279" w:lineRule="auto"/>
              <w:rPr>
                <w:rFonts w:eastAsia="Helvetica Light" w:cs="Helvetica Light"/>
                <w:szCs w:val="24"/>
              </w:rPr>
            </w:pPr>
          </w:p>
          <w:p w14:paraId="656CFB45" w14:textId="77777777" w:rsidR="00B16290" w:rsidRDefault="00B16290" w:rsidP="00D628B6">
            <w:pPr>
              <w:spacing w:line="279" w:lineRule="auto"/>
              <w:rPr>
                <w:rFonts w:eastAsia="Helvetica Light" w:cs="Helvetica Light"/>
                <w:szCs w:val="24"/>
              </w:rPr>
            </w:pPr>
            <w:r w:rsidRPr="4F96400D">
              <w:rPr>
                <w:rFonts w:eastAsia="Helvetica Light" w:cs="Helvetica Light"/>
                <w:szCs w:val="24"/>
              </w:rPr>
              <w:t>Date:</w:t>
            </w:r>
          </w:p>
        </w:tc>
      </w:tr>
    </w:tbl>
    <w:p w14:paraId="5ADF4BC3" w14:textId="77777777" w:rsidR="00B16290" w:rsidRDefault="00B16290" w:rsidP="00B16290">
      <w:pPr>
        <w:pStyle w:val="NoSpacing"/>
      </w:pPr>
    </w:p>
    <w:p w14:paraId="436A5234" w14:textId="77777777" w:rsidR="00B16290" w:rsidRPr="00B16290" w:rsidRDefault="00B16290" w:rsidP="00B16290">
      <w:pPr>
        <w:spacing w:line="257" w:lineRule="auto"/>
      </w:pPr>
      <w:r w:rsidRPr="00B16290">
        <w:t>There is no right or wrong way to reflect on your placement experience. People reflect in different ways. You may choose to focus on something that went well, something you found challenging, or a mix of both.</w:t>
      </w:r>
    </w:p>
    <w:p w14:paraId="60E070FA" w14:textId="77777777" w:rsidR="00B16290" w:rsidRPr="00B16290" w:rsidRDefault="00B16290" w:rsidP="00B16290">
      <w:pPr>
        <w:spacing w:line="257" w:lineRule="auto"/>
      </w:pPr>
      <w:r w:rsidRPr="00B16290">
        <w:t>Below we have provided some prompts to help you add value to your reflection.</w:t>
      </w:r>
    </w:p>
    <w:p w14:paraId="1D5B09BA" w14:textId="42F8E657" w:rsidR="00B16290" w:rsidRDefault="00B16290" w:rsidP="00B16290">
      <w:pPr>
        <w:pStyle w:val="Heading2"/>
      </w:pPr>
      <w:r w:rsidRPr="74226A7F">
        <w:rPr>
          <w:rFonts w:eastAsia="Aptos"/>
          <w:lang w:val="en-US"/>
        </w:rPr>
        <w:t>What happened today/this week?</w:t>
      </w:r>
    </w:p>
    <w:tbl>
      <w:tblPr>
        <w:tblStyle w:val="TableGrid"/>
        <w:tblW w:w="0" w:type="auto"/>
        <w:tblLook w:val="06A0" w:firstRow="1" w:lastRow="0" w:firstColumn="1" w:lastColumn="0" w:noHBand="1" w:noVBand="1"/>
      </w:tblPr>
      <w:tblGrid>
        <w:gridCol w:w="9360"/>
      </w:tblGrid>
      <w:tr w:rsidR="00B16290" w14:paraId="1921A555" w14:textId="77777777" w:rsidTr="00906BEE">
        <w:trPr>
          <w:trHeight w:val="6071"/>
        </w:trPr>
        <w:tc>
          <w:tcPr>
            <w:tcW w:w="9360" w:type="dxa"/>
          </w:tcPr>
          <w:p w14:paraId="734E2D02" w14:textId="4E3A4B32" w:rsidR="00B16290" w:rsidRPr="00906BEE" w:rsidRDefault="00B16290" w:rsidP="00906BEE">
            <w:pPr>
              <w:spacing w:before="240" w:after="240"/>
              <w:rPr>
                <w:rFonts w:eastAsiaTheme="minorHAnsi"/>
                <w:i/>
                <w:iCs/>
                <w:lang w:val="en-GB" w:eastAsia="en-US"/>
              </w:rPr>
            </w:pPr>
            <w:r w:rsidRPr="00B16290">
              <w:rPr>
                <w:rFonts w:eastAsiaTheme="minorHAnsi"/>
                <w:i/>
                <w:iCs/>
                <w:lang w:val="en-GB" w:eastAsia="en-US"/>
              </w:rPr>
              <w:t>Briefly describe an activity, event, conversation, or situation.</w:t>
            </w:r>
          </w:p>
        </w:tc>
      </w:tr>
    </w:tbl>
    <w:p w14:paraId="3AD06E3E" w14:textId="77777777" w:rsidR="00B16290" w:rsidRDefault="00B16290" w:rsidP="00B16290"/>
    <w:p w14:paraId="69221B7C" w14:textId="142B3387" w:rsidR="00B16290" w:rsidRPr="00B16290" w:rsidRDefault="00B16290" w:rsidP="00B16290">
      <w:pPr>
        <w:pStyle w:val="Heading2"/>
        <w:rPr>
          <w:rFonts w:eastAsia="Aptos"/>
          <w:lang w:val="en-US"/>
        </w:rPr>
      </w:pPr>
      <w:r w:rsidRPr="00B16290">
        <w:rPr>
          <w:rFonts w:eastAsia="Aptos"/>
          <w:lang w:val="en-US"/>
        </w:rPr>
        <w:lastRenderedPageBreak/>
        <w:t>What went well?</w:t>
      </w:r>
    </w:p>
    <w:p w14:paraId="01951D42" w14:textId="7CA93312" w:rsidR="00B16290" w:rsidRPr="00B16290" w:rsidRDefault="00B16290" w:rsidP="00B16290">
      <w:pPr>
        <w:spacing w:after="0"/>
      </w:pPr>
      <w:r w:rsidRPr="00B16290">
        <w:t>What are you pleased with today?</w:t>
      </w:r>
    </w:p>
    <w:p w14:paraId="50901A75" w14:textId="77777777" w:rsidR="00B16290" w:rsidRDefault="00B16290" w:rsidP="00B16290">
      <w:pPr>
        <w:spacing w:after="0"/>
      </w:pPr>
      <w:r w:rsidRPr="00B16290">
        <w:rPr>
          <w:rFonts w:ascii="Segoe UI Symbol" w:hAnsi="Segoe UI Symbol" w:cs="Segoe UI Symbol"/>
        </w:rPr>
        <w:t>☐</w:t>
      </w:r>
      <w:r w:rsidRPr="00B16290">
        <w:t xml:space="preserve"> Communication</w:t>
      </w:r>
    </w:p>
    <w:p w14:paraId="533A2E37" w14:textId="77777777" w:rsidR="00B16290" w:rsidRDefault="00B16290" w:rsidP="00B16290">
      <w:pPr>
        <w:spacing w:after="0"/>
      </w:pPr>
      <w:r w:rsidRPr="00B16290">
        <w:rPr>
          <w:rFonts w:ascii="Segoe UI Symbol" w:hAnsi="Segoe UI Symbol" w:cs="Segoe UI Symbol"/>
        </w:rPr>
        <w:t>☐</w:t>
      </w:r>
      <w:r w:rsidRPr="00B16290">
        <w:t xml:space="preserve"> Carrying out placement professional activities</w:t>
      </w:r>
    </w:p>
    <w:p w14:paraId="1E9EDB8E" w14:textId="399F3326" w:rsidR="00B16290" w:rsidRDefault="00B16290" w:rsidP="00B16290">
      <w:pPr>
        <w:spacing w:after="0"/>
      </w:pPr>
      <w:r w:rsidRPr="00B16290">
        <w:rPr>
          <w:rFonts w:ascii="Segoe UI Symbol" w:hAnsi="Segoe UI Symbol" w:cs="Segoe UI Symbol"/>
        </w:rPr>
        <w:t>☐</w:t>
      </w:r>
      <w:r>
        <w:rPr>
          <w:rFonts w:ascii="Segoe UI Symbol" w:hAnsi="Segoe UI Symbol" w:cs="Segoe UI Symbol"/>
        </w:rPr>
        <w:t xml:space="preserve"> </w:t>
      </w:r>
      <w:r w:rsidRPr="00B16290">
        <w:t>Task completion</w:t>
      </w:r>
    </w:p>
    <w:p w14:paraId="0D121B20" w14:textId="77777777" w:rsidR="000A78FF" w:rsidRDefault="00B16290" w:rsidP="00B16290">
      <w:pPr>
        <w:spacing w:after="0"/>
      </w:pPr>
      <w:r w:rsidRPr="00B16290">
        <w:rPr>
          <w:rFonts w:ascii="Segoe UI Symbol" w:hAnsi="Segoe UI Symbol" w:cs="Segoe UI Symbol"/>
        </w:rPr>
        <w:t>☐</w:t>
      </w:r>
      <w:r>
        <w:t xml:space="preserve"> </w:t>
      </w:r>
      <w:r w:rsidRPr="00B16290">
        <w:t>Confidence</w:t>
      </w:r>
    </w:p>
    <w:p w14:paraId="311306C7" w14:textId="77777777" w:rsidR="000A78FF"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B16290">
        <w:t>Teamwork</w:t>
      </w:r>
    </w:p>
    <w:p w14:paraId="75F6DEB7" w14:textId="77777777" w:rsidR="000A78FF" w:rsidRDefault="000A78FF" w:rsidP="00B16290">
      <w:pPr>
        <w:spacing w:after="0"/>
      </w:pPr>
      <w:r w:rsidRPr="00B16290">
        <w:rPr>
          <w:rFonts w:ascii="Segoe UI Symbol" w:hAnsi="Segoe UI Symbol" w:cs="Segoe UI Symbol"/>
        </w:rPr>
        <w:t>☐</w:t>
      </w:r>
      <w:r w:rsidR="00B16290" w:rsidRPr="00B16290">
        <w:t xml:space="preserve"> Organisation and time management</w:t>
      </w:r>
    </w:p>
    <w:p w14:paraId="5CFF22E5" w14:textId="77777777" w:rsidR="000A78FF" w:rsidRDefault="000A78FF" w:rsidP="00B16290">
      <w:pPr>
        <w:spacing w:after="0"/>
      </w:pPr>
      <w:r w:rsidRPr="00B16290">
        <w:rPr>
          <w:rFonts w:ascii="Segoe UI Symbol" w:hAnsi="Segoe UI Symbol" w:cs="Segoe UI Symbol"/>
        </w:rPr>
        <w:t>☐</w:t>
      </w:r>
      <w:r w:rsidR="00B16290" w:rsidRPr="00B16290">
        <w:t xml:space="preserve"> Professional behaviour</w:t>
      </w:r>
    </w:p>
    <w:p w14:paraId="0DFE95C3" w14:textId="42EAA5C6" w:rsidR="00B16290" w:rsidRPr="00B16290" w:rsidRDefault="000A78FF" w:rsidP="00B16290">
      <w:pPr>
        <w:spacing w:after="0"/>
      </w:pPr>
      <w:r w:rsidRPr="00B16290">
        <w:rPr>
          <w:rFonts w:ascii="Segoe UI Symbol" w:hAnsi="Segoe UI Symbol" w:cs="Segoe UI Symbol"/>
        </w:rPr>
        <w:t>☐</w:t>
      </w:r>
      <w:r w:rsidR="00B16290" w:rsidRPr="00B16290">
        <w:t xml:space="preserve"> Other: _________________________________________________________________________</w:t>
      </w:r>
    </w:p>
    <w:p w14:paraId="7AC41541" w14:textId="77777777" w:rsidR="00B16290" w:rsidRDefault="00B16290" w:rsidP="00B16290">
      <w:pPr>
        <w:spacing w:after="0"/>
        <w:rPr>
          <w:rFonts w:ascii="Aptos" w:eastAsia="Aptos" w:hAnsi="Aptos" w:cs="Aptos"/>
        </w:rPr>
      </w:pPr>
    </w:p>
    <w:tbl>
      <w:tblPr>
        <w:tblStyle w:val="TableGrid"/>
        <w:tblW w:w="0" w:type="auto"/>
        <w:tblLook w:val="06A0" w:firstRow="1" w:lastRow="0" w:firstColumn="1" w:lastColumn="0" w:noHBand="1" w:noVBand="1"/>
      </w:tblPr>
      <w:tblGrid>
        <w:gridCol w:w="9360"/>
      </w:tblGrid>
      <w:tr w:rsidR="00B16290" w14:paraId="17097914" w14:textId="77777777" w:rsidTr="00906BEE">
        <w:trPr>
          <w:trHeight w:val="1485"/>
        </w:trPr>
        <w:tc>
          <w:tcPr>
            <w:tcW w:w="9360" w:type="dxa"/>
          </w:tcPr>
          <w:p w14:paraId="64F7F1F0" w14:textId="656EDAAF" w:rsidR="00B16290" w:rsidRPr="00906BEE" w:rsidRDefault="00B16290" w:rsidP="00906BEE">
            <w:pPr>
              <w:spacing w:after="0"/>
            </w:pPr>
            <w:r w:rsidRPr="000A78FF">
              <w:rPr>
                <w:rFonts w:eastAsiaTheme="minorHAnsi"/>
                <w:lang w:val="en-GB"/>
              </w:rPr>
              <w:t>Comments:</w:t>
            </w:r>
          </w:p>
        </w:tc>
      </w:tr>
    </w:tbl>
    <w:p w14:paraId="6176B587" w14:textId="77777777" w:rsidR="00B16290" w:rsidRDefault="00B16290" w:rsidP="00B16290">
      <w:pPr>
        <w:spacing w:before="240" w:after="240"/>
        <w:rPr>
          <w:rFonts w:ascii="Aptos" w:eastAsia="Aptos" w:hAnsi="Aptos" w:cs="Aptos"/>
        </w:rPr>
      </w:pPr>
    </w:p>
    <w:p w14:paraId="221EDDE7" w14:textId="4318D2AF" w:rsidR="00B16290" w:rsidRPr="000A78FF" w:rsidRDefault="00B16290" w:rsidP="000A78FF">
      <w:pPr>
        <w:pStyle w:val="Heading2"/>
        <w:rPr>
          <w:rFonts w:eastAsia="Aptos"/>
          <w:lang w:val="en-US"/>
        </w:rPr>
      </w:pPr>
      <w:r w:rsidRPr="000A78FF">
        <w:rPr>
          <w:rFonts w:eastAsia="Aptos"/>
          <w:lang w:val="en-US"/>
        </w:rPr>
        <w:t>What was challenging?</w:t>
      </w:r>
    </w:p>
    <w:p w14:paraId="1533A2F0" w14:textId="77777777" w:rsidR="00B16290" w:rsidRDefault="00B16290" w:rsidP="000A78FF">
      <w:pPr>
        <w:spacing w:after="0"/>
        <w:rPr>
          <w:lang w:eastAsia="ja-JP"/>
        </w:rPr>
      </w:pPr>
      <w:r w:rsidRPr="000A78FF">
        <w:rPr>
          <w:lang w:eastAsia="ja-JP"/>
        </w:rPr>
        <w:t>What did you find difficult?</w:t>
      </w:r>
    </w:p>
    <w:p w14:paraId="78FE979E" w14:textId="048AEDAE"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Understanding expectations/ instructions</w:t>
      </w:r>
    </w:p>
    <w:p w14:paraId="5A0B7EB5" w14:textId="30158472"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Communication</w:t>
      </w:r>
    </w:p>
    <w:p w14:paraId="0608DEC4" w14:textId="03424363"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Building relationships in placement</w:t>
      </w:r>
    </w:p>
    <w:p w14:paraId="1D56C618" w14:textId="02DAF641"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Social interaction</w:t>
      </w:r>
    </w:p>
    <w:p w14:paraId="24FA45BC" w14:textId="35DFBE88"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Confidence/anxiety</w:t>
      </w:r>
    </w:p>
    <w:p w14:paraId="30520DEC" w14:textId="21D18B97"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Sensory environment</w:t>
      </w:r>
    </w:p>
    <w:p w14:paraId="56ECDB4B" w14:textId="1C532526"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Organisation/time management</w:t>
      </w:r>
    </w:p>
    <w:p w14:paraId="57A5ADCD" w14:textId="2B6C96FA"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Feedback received</w:t>
      </w:r>
    </w:p>
    <w:p w14:paraId="0A097E59" w14:textId="1C8A31E7" w:rsidR="00B16290" w:rsidRPr="000A78FF" w:rsidRDefault="000A78FF" w:rsidP="00B16290">
      <w:pPr>
        <w:spacing w:after="0"/>
        <w:rPr>
          <w:color w:val="014757" w:themeColor="text2"/>
          <w:lang w:eastAsia="ja-JP"/>
        </w:rPr>
      </w:pPr>
      <w:r w:rsidRPr="00B16290">
        <w:rPr>
          <w:rFonts w:ascii="Segoe UI Symbol" w:hAnsi="Segoe UI Symbol" w:cs="Segoe UI Symbol"/>
        </w:rPr>
        <w:t>☐</w:t>
      </w:r>
      <w:r w:rsidRPr="00B16290">
        <w:t xml:space="preserve"> </w:t>
      </w:r>
      <w:r w:rsidR="00B16290" w:rsidRPr="000A78FF">
        <w:rPr>
          <w:color w:val="014757" w:themeColor="text2"/>
          <w:lang w:eastAsia="ja-JP"/>
        </w:rPr>
        <w:t>Other: ______________________________________________________________________</w:t>
      </w:r>
    </w:p>
    <w:p w14:paraId="2940CCE3" w14:textId="77777777" w:rsidR="00B16290" w:rsidRPr="000A78FF" w:rsidRDefault="00B16290" w:rsidP="00B16290">
      <w:pPr>
        <w:spacing w:after="0"/>
        <w:rPr>
          <w:lang w:eastAsia="ja-JP"/>
        </w:rPr>
      </w:pPr>
    </w:p>
    <w:tbl>
      <w:tblPr>
        <w:tblStyle w:val="TableGrid"/>
        <w:tblW w:w="0" w:type="auto"/>
        <w:tblLook w:val="06A0" w:firstRow="1" w:lastRow="0" w:firstColumn="1" w:lastColumn="0" w:noHBand="1" w:noVBand="1"/>
      </w:tblPr>
      <w:tblGrid>
        <w:gridCol w:w="9360"/>
      </w:tblGrid>
      <w:tr w:rsidR="00B16290" w14:paraId="06613D71" w14:textId="77777777" w:rsidTr="00906BEE">
        <w:trPr>
          <w:trHeight w:val="1824"/>
        </w:trPr>
        <w:tc>
          <w:tcPr>
            <w:tcW w:w="9360" w:type="dxa"/>
          </w:tcPr>
          <w:p w14:paraId="6D162A4A" w14:textId="2A0DDA20" w:rsidR="00B16290" w:rsidRPr="000A78FF" w:rsidRDefault="00B16290" w:rsidP="000A78FF">
            <w:pPr>
              <w:spacing w:after="0"/>
              <w:rPr>
                <w:rFonts w:eastAsiaTheme="minorHAnsi"/>
                <w:lang w:val="en-GB"/>
              </w:rPr>
            </w:pPr>
            <w:r w:rsidRPr="000A78FF">
              <w:rPr>
                <w:rFonts w:eastAsiaTheme="minorHAnsi"/>
                <w:lang w:val="en-GB"/>
              </w:rPr>
              <w:t>Comments:</w:t>
            </w:r>
          </w:p>
        </w:tc>
      </w:tr>
    </w:tbl>
    <w:p w14:paraId="5B7EC289" w14:textId="77777777" w:rsidR="00B16290" w:rsidRDefault="00B16290" w:rsidP="00B16290"/>
    <w:p w14:paraId="28F9DB3C" w14:textId="28465F90" w:rsidR="00B16290" w:rsidRPr="00B16290" w:rsidRDefault="00B16290" w:rsidP="00B16290">
      <w:pPr>
        <w:pStyle w:val="Heading2"/>
        <w:rPr>
          <w:rFonts w:eastAsia="Aptos"/>
          <w:lang w:val="en-US"/>
        </w:rPr>
      </w:pPr>
      <w:r w:rsidRPr="00B16290">
        <w:rPr>
          <w:rFonts w:eastAsia="Aptos"/>
          <w:lang w:val="en-US"/>
        </w:rPr>
        <w:t>Did I need support today/this week?</w:t>
      </w:r>
    </w:p>
    <w:p w14:paraId="145C61FE" w14:textId="763427F0"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No</w:t>
      </w:r>
    </w:p>
    <w:p w14:paraId="372814E8" w14:textId="49ED0F82" w:rsidR="00B16290" w:rsidRPr="000A78FF"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Yes</w:t>
      </w:r>
    </w:p>
    <w:p w14:paraId="564944D5" w14:textId="77777777" w:rsidR="000A78FF" w:rsidRDefault="000A78FF" w:rsidP="00B16290">
      <w:pPr>
        <w:spacing w:after="0"/>
      </w:pPr>
    </w:p>
    <w:p w14:paraId="17B6D4A3" w14:textId="77777777" w:rsidR="00B16290" w:rsidRDefault="00B16290" w:rsidP="000A78FF">
      <w:pPr>
        <w:spacing w:after="0"/>
      </w:pPr>
      <w:r w:rsidRPr="000A78FF">
        <w:t>If yes:</w:t>
      </w:r>
    </w:p>
    <w:p w14:paraId="5C082836" w14:textId="419DCDAB" w:rsidR="00B16290" w:rsidRPr="000A78FF" w:rsidRDefault="000A78FF" w:rsidP="000A78FF">
      <w:pPr>
        <w:pStyle w:val="ListParagraph"/>
        <w:numPr>
          <w:ilvl w:val="0"/>
          <w:numId w:val="4"/>
        </w:numPr>
        <w:spacing w:after="0"/>
      </w:pPr>
      <w:r>
        <w:t>w</w:t>
      </w:r>
      <w:r w:rsidR="00B16290" w:rsidRPr="000A78FF">
        <w:t xml:space="preserve">ho helped? </w:t>
      </w:r>
    </w:p>
    <w:p w14:paraId="3FFB85E5" w14:textId="271890C4" w:rsidR="00B16290" w:rsidRPr="000A78FF" w:rsidRDefault="000A78FF" w:rsidP="000A78FF">
      <w:pPr>
        <w:pStyle w:val="ListParagraph"/>
        <w:numPr>
          <w:ilvl w:val="0"/>
          <w:numId w:val="4"/>
        </w:numPr>
        <w:spacing w:after="0"/>
      </w:pPr>
      <w:r>
        <w:t>w</w:t>
      </w:r>
      <w:r w:rsidR="00B16290" w:rsidRPr="000A78FF">
        <w:t>hat was helpful?</w:t>
      </w:r>
    </w:p>
    <w:p w14:paraId="23E5F497" w14:textId="34FFAC26" w:rsidR="00B16290" w:rsidRDefault="000A78FF" w:rsidP="000A78FF">
      <w:pPr>
        <w:pStyle w:val="ListParagraph"/>
        <w:numPr>
          <w:ilvl w:val="0"/>
          <w:numId w:val="4"/>
        </w:numPr>
        <w:spacing w:after="0"/>
      </w:pPr>
      <w:r>
        <w:t>w</w:t>
      </w:r>
      <w:r w:rsidR="00B16290" w:rsidRPr="000A78FF">
        <w:t>hat strategies/tools/resources w</w:t>
      </w:r>
      <w:r w:rsidR="002720C7">
        <w:t>ere</w:t>
      </w:r>
      <w:r w:rsidR="00B16290" w:rsidRPr="000A78FF">
        <w:t xml:space="preserve"> helpful?</w:t>
      </w:r>
    </w:p>
    <w:p w14:paraId="47E5048B" w14:textId="77777777" w:rsidR="00B16290" w:rsidRDefault="00B16290" w:rsidP="00B16290"/>
    <w:p w14:paraId="37EC3179" w14:textId="4F7C0745" w:rsidR="00B16290" w:rsidRPr="000A78FF" w:rsidRDefault="00B16290" w:rsidP="000A78FF">
      <w:pPr>
        <w:pStyle w:val="Heading2"/>
        <w:rPr>
          <w:rFonts w:eastAsia="Aptos"/>
          <w:lang w:val="en-US"/>
        </w:rPr>
      </w:pPr>
      <w:r w:rsidRPr="000A78FF">
        <w:rPr>
          <w:rFonts w:eastAsia="Aptos"/>
          <w:lang w:val="en-US"/>
        </w:rPr>
        <w:t>How am I feeling after today/this week?</w:t>
      </w:r>
    </w:p>
    <w:p w14:paraId="7B32B4C9" w14:textId="414C384B" w:rsidR="00B16290" w:rsidRPr="000A78FF"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Confident</w:t>
      </w:r>
    </w:p>
    <w:p w14:paraId="634E8E4F" w14:textId="561A4B4E" w:rsidR="00B16290" w:rsidRPr="000A78FF"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Satisfied</w:t>
      </w:r>
    </w:p>
    <w:p w14:paraId="57B66050" w14:textId="112A0D43" w:rsidR="00B16290" w:rsidRPr="000A78FF"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Tired</w:t>
      </w:r>
    </w:p>
    <w:p w14:paraId="0A99C152" w14:textId="0E391DA6"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Overwhelmed</w:t>
      </w:r>
    </w:p>
    <w:p w14:paraId="479A1B9D" w14:textId="049BEE0E"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Anxious</w:t>
      </w:r>
    </w:p>
    <w:p w14:paraId="7E22320B" w14:textId="7195187B"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Frustrated</w:t>
      </w:r>
    </w:p>
    <w:p w14:paraId="00E6D24D" w14:textId="4751343F"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Proud</w:t>
      </w:r>
    </w:p>
    <w:p w14:paraId="321E82A7" w14:textId="0237C6A8" w:rsidR="00B16290" w:rsidRDefault="000A78FF" w:rsidP="00B16290">
      <w:pPr>
        <w:spacing w:after="0"/>
      </w:pPr>
      <w:r w:rsidRPr="00B16290">
        <w:rPr>
          <w:rFonts w:ascii="Segoe UI Symbol" w:hAnsi="Segoe UI Symbol" w:cs="Segoe UI Symbol"/>
        </w:rPr>
        <w:t>☐</w:t>
      </w:r>
      <w:r>
        <w:rPr>
          <w:rFonts w:ascii="Segoe UI Symbol" w:hAnsi="Segoe UI Symbol" w:cs="Segoe UI Symbol"/>
        </w:rPr>
        <w:t xml:space="preserve"> </w:t>
      </w:r>
      <w:r w:rsidR="00B16290" w:rsidRPr="000A78FF">
        <w:t>Other: _____________________________________________________</w:t>
      </w:r>
      <w:r w:rsidRPr="000A78FF">
        <w:t>___________________</w:t>
      </w:r>
    </w:p>
    <w:p w14:paraId="578720BA" w14:textId="77777777" w:rsidR="00B16290" w:rsidRDefault="00B16290" w:rsidP="00B16290"/>
    <w:p w14:paraId="6105E80E" w14:textId="642FB742" w:rsidR="00B16290" w:rsidRPr="000A78FF" w:rsidRDefault="00B16290" w:rsidP="000A78FF">
      <w:pPr>
        <w:pStyle w:val="Heading2"/>
        <w:rPr>
          <w:rFonts w:eastAsia="Aptos"/>
          <w:lang w:val="en-US"/>
        </w:rPr>
      </w:pPr>
      <w:r w:rsidRPr="000A78FF">
        <w:rPr>
          <w:rFonts w:eastAsia="Aptos"/>
          <w:lang w:val="en-US"/>
        </w:rPr>
        <w:t>One thing I learned today/this week</w:t>
      </w:r>
    </w:p>
    <w:tbl>
      <w:tblPr>
        <w:tblStyle w:val="TableGrid"/>
        <w:tblW w:w="0" w:type="auto"/>
        <w:tblLook w:val="06A0" w:firstRow="1" w:lastRow="0" w:firstColumn="1" w:lastColumn="0" w:noHBand="1" w:noVBand="1"/>
      </w:tblPr>
      <w:tblGrid>
        <w:gridCol w:w="9360"/>
      </w:tblGrid>
      <w:tr w:rsidR="00B16290" w14:paraId="3B68620A" w14:textId="77777777" w:rsidTr="00906BEE">
        <w:trPr>
          <w:trHeight w:val="1924"/>
        </w:trPr>
        <w:tc>
          <w:tcPr>
            <w:tcW w:w="9360" w:type="dxa"/>
          </w:tcPr>
          <w:p w14:paraId="5321312D" w14:textId="07EB6F69" w:rsidR="000A78FF" w:rsidRDefault="000A78FF" w:rsidP="00D628B6">
            <w:pPr>
              <w:rPr>
                <w:rFonts w:ascii="Aptos" w:eastAsia="Aptos" w:hAnsi="Aptos" w:cs="Aptos"/>
              </w:rPr>
            </w:pPr>
          </w:p>
        </w:tc>
      </w:tr>
    </w:tbl>
    <w:p w14:paraId="2E85F98B" w14:textId="77777777" w:rsidR="00B16290" w:rsidRDefault="00B16290" w:rsidP="00B16290">
      <w:pPr>
        <w:rPr>
          <w:rFonts w:ascii="Aptos" w:eastAsia="Aptos" w:hAnsi="Aptos" w:cs="Aptos"/>
        </w:rPr>
      </w:pPr>
    </w:p>
    <w:p w14:paraId="64C31027" w14:textId="18BC0395" w:rsidR="00B16290" w:rsidRPr="000A78FF" w:rsidRDefault="00B16290" w:rsidP="000A78FF">
      <w:pPr>
        <w:pStyle w:val="Heading2"/>
        <w:rPr>
          <w:rFonts w:eastAsia="Aptos"/>
          <w:lang w:val="en-US"/>
        </w:rPr>
      </w:pPr>
      <w:r w:rsidRPr="000A78FF">
        <w:rPr>
          <w:rFonts w:eastAsia="Aptos"/>
          <w:lang w:val="en-US"/>
        </w:rPr>
        <w:t xml:space="preserve">One thing </w:t>
      </w:r>
      <w:proofErr w:type="gramStart"/>
      <w:r w:rsidRPr="000A78FF">
        <w:rPr>
          <w:rFonts w:eastAsia="Aptos"/>
          <w:lang w:val="en-US"/>
        </w:rPr>
        <w:t>I would</w:t>
      </w:r>
      <w:proofErr w:type="gramEnd"/>
      <w:r w:rsidRPr="000A78FF">
        <w:rPr>
          <w:rFonts w:eastAsia="Aptos"/>
          <w:lang w:val="en-US"/>
        </w:rPr>
        <w:t xml:space="preserve"> like feedback on</w:t>
      </w:r>
    </w:p>
    <w:tbl>
      <w:tblPr>
        <w:tblStyle w:val="TableGrid"/>
        <w:tblW w:w="0" w:type="auto"/>
        <w:tblLook w:val="06A0" w:firstRow="1" w:lastRow="0" w:firstColumn="1" w:lastColumn="0" w:noHBand="1" w:noVBand="1"/>
      </w:tblPr>
      <w:tblGrid>
        <w:gridCol w:w="9360"/>
      </w:tblGrid>
      <w:tr w:rsidR="00B16290" w14:paraId="373270E3" w14:textId="77777777" w:rsidTr="00906BEE">
        <w:trPr>
          <w:trHeight w:val="1754"/>
        </w:trPr>
        <w:tc>
          <w:tcPr>
            <w:tcW w:w="9360" w:type="dxa"/>
          </w:tcPr>
          <w:p w14:paraId="5E853440" w14:textId="77777777" w:rsidR="00B16290" w:rsidRDefault="00B16290" w:rsidP="00D628B6">
            <w:pPr>
              <w:rPr>
                <w:rFonts w:eastAsiaTheme="majorEastAsia" w:cstheme="majorBidi"/>
                <w:b/>
                <w:bCs/>
                <w:color w:val="542888" w:themeColor="accent1" w:themeShade="BF"/>
                <w:sz w:val="28"/>
                <w:szCs w:val="28"/>
              </w:rPr>
            </w:pPr>
          </w:p>
        </w:tc>
      </w:tr>
    </w:tbl>
    <w:p w14:paraId="2521950D" w14:textId="77777777" w:rsidR="00B16290" w:rsidRDefault="00B16290" w:rsidP="00B16290">
      <w:pPr>
        <w:rPr>
          <w:rFonts w:eastAsiaTheme="majorEastAsia" w:cstheme="majorBidi"/>
          <w:b/>
          <w:bCs/>
          <w:color w:val="542888" w:themeColor="accent1" w:themeShade="BF"/>
          <w:sz w:val="28"/>
          <w:szCs w:val="28"/>
        </w:rPr>
      </w:pPr>
    </w:p>
    <w:p w14:paraId="145FCC5F" w14:textId="630D3CF1" w:rsidR="00B16290" w:rsidRPr="000A78FF" w:rsidRDefault="00B16290" w:rsidP="000A78FF">
      <w:pPr>
        <w:pStyle w:val="Heading2"/>
        <w:rPr>
          <w:rFonts w:eastAsia="Aptos"/>
          <w:lang w:val="en-US"/>
        </w:rPr>
      </w:pPr>
      <w:r w:rsidRPr="000A78FF">
        <w:rPr>
          <w:rFonts w:eastAsia="Aptos"/>
          <w:lang w:val="en-US"/>
        </w:rPr>
        <w:t>Questions or things I am unsure about</w:t>
      </w:r>
    </w:p>
    <w:p w14:paraId="3A301847" w14:textId="2EB0889E" w:rsidR="00B16290" w:rsidRPr="000A78FF" w:rsidRDefault="00B16290" w:rsidP="000A78FF">
      <w:pPr>
        <w:spacing w:after="0"/>
        <w:rPr>
          <w:lang w:eastAsia="ja-JP"/>
        </w:rPr>
      </w:pPr>
      <w:r w:rsidRPr="000A78FF">
        <w:rPr>
          <w:lang w:eastAsia="ja-JP"/>
        </w:rPr>
        <w:t>What would I like to discuss with my mentor/placement supervisor?</w:t>
      </w:r>
    </w:p>
    <w:p w14:paraId="6220255F" w14:textId="0B715A83" w:rsidR="00B16290" w:rsidRDefault="00B16290" w:rsidP="000A78FF">
      <w:pPr>
        <w:spacing w:after="0"/>
        <w:rPr>
          <w:lang w:eastAsia="ja-JP"/>
        </w:rPr>
      </w:pPr>
      <w:r w:rsidRPr="000A78FF">
        <w:rPr>
          <w:lang w:eastAsia="ja-JP"/>
        </w:rPr>
        <w:t xml:space="preserve">What question may I ask? You can </w:t>
      </w:r>
      <w:r w:rsidR="00E87319" w:rsidRPr="7C14418E">
        <w:rPr>
          <w:rFonts w:eastAsia="Helvetica Light" w:cs="Helvetica Light"/>
          <w:color w:val="014757" w:themeColor="accent2"/>
          <w:szCs w:val="24"/>
          <w:lang w:val="en-US"/>
        </w:rPr>
        <w:t xml:space="preserve">use the </w:t>
      </w:r>
      <w:r w:rsidR="00E87319" w:rsidRPr="001502CE">
        <w:rPr>
          <w:rFonts w:eastAsia="Helvetica Light" w:cs="Helvetica Light"/>
          <w:b/>
          <w:bCs/>
          <w:color w:val="014757" w:themeColor="accent2"/>
          <w:szCs w:val="24"/>
          <w:lang w:val="en-US"/>
        </w:rPr>
        <w:t>Professional Dialogue Prompts</w:t>
      </w:r>
      <w:r w:rsidR="00E87319" w:rsidRPr="7C14418E">
        <w:rPr>
          <w:rFonts w:eastAsia="Helvetica Light" w:cs="Helvetica Light"/>
          <w:color w:val="014757" w:themeColor="accent2"/>
          <w:szCs w:val="24"/>
          <w:lang w:val="en-US"/>
        </w:rPr>
        <w:t xml:space="preserve"> document</w:t>
      </w:r>
      <w:r w:rsidR="00E87319">
        <w:rPr>
          <w:rFonts w:eastAsia="Helvetica Light" w:cs="Helvetica Light"/>
          <w:color w:val="014757" w:themeColor="accent2"/>
          <w:szCs w:val="24"/>
          <w:lang w:val="en-US"/>
        </w:rPr>
        <w:t xml:space="preserve"> which can be found in the toolkit</w:t>
      </w:r>
      <w:r w:rsidR="00E87319" w:rsidRPr="7C14418E">
        <w:rPr>
          <w:rFonts w:eastAsia="Helvetica Light" w:cs="Helvetica Light"/>
          <w:color w:val="014757" w:themeColor="accent2"/>
          <w:szCs w:val="24"/>
          <w:lang w:val="en-US"/>
        </w:rPr>
        <w:t>.</w:t>
      </w:r>
    </w:p>
    <w:tbl>
      <w:tblPr>
        <w:tblStyle w:val="TableGrid"/>
        <w:tblW w:w="0" w:type="auto"/>
        <w:tblLook w:val="06A0" w:firstRow="1" w:lastRow="0" w:firstColumn="1" w:lastColumn="0" w:noHBand="1" w:noVBand="1"/>
      </w:tblPr>
      <w:tblGrid>
        <w:gridCol w:w="9360"/>
      </w:tblGrid>
      <w:tr w:rsidR="00B16290" w14:paraId="5664D129" w14:textId="77777777" w:rsidTr="00A916EA">
        <w:trPr>
          <w:trHeight w:val="3066"/>
        </w:trPr>
        <w:tc>
          <w:tcPr>
            <w:tcW w:w="9360" w:type="dxa"/>
          </w:tcPr>
          <w:p w14:paraId="0D24C34B" w14:textId="0DB7C93D" w:rsidR="00B16290" w:rsidRDefault="00B16290" w:rsidP="00D628B6">
            <w:r w:rsidRPr="10874532">
              <w:t xml:space="preserve"> </w:t>
            </w:r>
          </w:p>
        </w:tc>
      </w:tr>
    </w:tbl>
    <w:p w14:paraId="4F8CB10A" w14:textId="77777777" w:rsidR="006C71DF" w:rsidRDefault="006C71DF" w:rsidP="006C71DF">
      <w:pPr>
        <w:rPr>
          <w:lang w:val="en-US"/>
        </w:rPr>
      </w:pPr>
    </w:p>
    <w:p w14:paraId="79181059" w14:textId="5B9072B0" w:rsidR="00B16290" w:rsidRPr="000A78FF" w:rsidRDefault="00B16290" w:rsidP="000A78FF">
      <w:pPr>
        <w:pStyle w:val="Heading2"/>
        <w:rPr>
          <w:rFonts w:eastAsia="Aptos"/>
          <w:lang w:val="en-US"/>
        </w:rPr>
      </w:pPr>
      <w:r w:rsidRPr="000A78FF">
        <w:rPr>
          <w:rFonts w:eastAsia="Aptos"/>
          <w:lang w:val="en-US"/>
        </w:rPr>
        <w:t>My next step</w:t>
      </w:r>
    </w:p>
    <w:p w14:paraId="2B3823D7" w14:textId="6D20A8D0" w:rsidR="00B16290" w:rsidRPr="006C71DF" w:rsidRDefault="00B16290" w:rsidP="006C71DF">
      <w:pPr>
        <w:spacing w:after="0"/>
        <w:rPr>
          <w:lang w:eastAsia="ja-JP"/>
        </w:rPr>
      </w:pPr>
      <w:r w:rsidRPr="006C71DF">
        <w:rPr>
          <w:lang w:eastAsia="ja-JP"/>
        </w:rPr>
        <w:t>One small action I will try before my next placement day/week.</w:t>
      </w:r>
    </w:p>
    <w:tbl>
      <w:tblPr>
        <w:tblStyle w:val="TableGrid"/>
        <w:tblW w:w="0" w:type="auto"/>
        <w:tblLook w:val="06A0" w:firstRow="1" w:lastRow="0" w:firstColumn="1" w:lastColumn="0" w:noHBand="1" w:noVBand="1"/>
      </w:tblPr>
      <w:tblGrid>
        <w:gridCol w:w="9360"/>
      </w:tblGrid>
      <w:tr w:rsidR="00B16290" w14:paraId="69390893" w14:textId="77777777" w:rsidTr="00A916EA">
        <w:trPr>
          <w:trHeight w:val="3413"/>
        </w:trPr>
        <w:tc>
          <w:tcPr>
            <w:tcW w:w="9360" w:type="dxa"/>
          </w:tcPr>
          <w:p w14:paraId="5AF44CF4" w14:textId="77777777" w:rsidR="00B16290" w:rsidRDefault="00B16290" w:rsidP="00D628B6">
            <w:pPr>
              <w:rPr>
                <w:rFonts w:eastAsiaTheme="majorEastAsia" w:cstheme="majorBidi"/>
                <w:b/>
                <w:bCs/>
                <w:color w:val="542888" w:themeColor="accent1" w:themeShade="BF"/>
                <w:sz w:val="28"/>
                <w:szCs w:val="28"/>
              </w:rPr>
            </w:pPr>
          </w:p>
        </w:tc>
      </w:tr>
    </w:tbl>
    <w:p w14:paraId="4C0AEABC" w14:textId="77777777" w:rsidR="00B16290" w:rsidRDefault="00B16290" w:rsidP="00B16290">
      <w:pPr>
        <w:rPr>
          <w:rFonts w:eastAsiaTheme="majorEastAsia" w:cstheme="majorBidi"/>
          <w:b/>
          <w:bCs/>
          <w:color w:val="542888" w:themeColor="accent1" w:themeShade="BF"/>
          <w:sz w:val="28"/>
          <w:szCs w:val="28"/>
        </w:rPr>
      </w:pPr>
    </w:p>
    <w:p w14:paraId="1AFB5155" w14:textId="77777777" w:rsidR="00524528" w:rsidRDefault="00524528" w:rsidP="00EB69A1"/>
    <w:p w14:paraId="366BF7F5" w14:textId="77777777" w:rsidR="00524528" w:rsidRPr="009533A7" w:rsidRDefault="00524528" w:rsidP="00EB69A1"/>
    <w:p w14:paraId="67142FD1" w14:textId="77777777" w:rsidR="00136CDE" w:rsidRPr="00524528" w:rsidRDefault="00136CDE" w:rsidP="00EB69A1"/>
    <w:sectPr w:rsidR="00136CDE" w:rsidRPr="00524528" w:rsidSect="00A33A1F">
      <w:headerReference w:type="even" r:id="rId11"/>
      <w:headerReference w:type="default" r:id="rId12"/>
      <w:footerReference w:type="even" r:id="rId13"/>
      <w:footerReference w:type="default" r:id="rId14"/>
      <w:headerReference w:type="first" r:id="rId15"/>
      <w:footerReference w:type="first" r:id="rId16"/>
      <w:pgSz w:w="11906" w:h="16838"/>
      <w:pgMar w:top="390" w:right="1080" w:bottom="1440" w:left="1080" w:header="708" w:footer="1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8D40" w14:textId="77777777" w:rsidR="00B53ACE" w:rsidRDefault="00B53ACE" w:rsidP="00EB69A1">
      <w:r>
        <w:separator/>
      </w:r>
    </w:p>
  </w:endnote>
  <w:endnote w:type="continuationSeparator" w:id="0">
    <w:p w14:paraId="2DBAC5B7" w14:textId="77777777" w:rsidR="00B53ACE" w:rsidRDefault="00B53ACE" w:rsidP="00EB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Manrope">
    <w:altName w:val="Calibri"/>
    <w:charset w:val="00"/>
    <w:family w:val="auto"/>
    <w:pitch w:val="variable"/>
    <w:sig w:usb0="A00002BF" w:usb1="5000206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272F" w14:textId="77777777" w:rsidR="00593ED3" w:rsidRDefault="00593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3390" w14:textId="62E27789" w:rsidR="00954B9E" w:rsidRDefault="00D86ACD" w:rsidP="00EB69A1">
    <w:pPr>
      <w:pStyle w:val="Footer"/>
    </w:pPr>
    <w:r>
      <w:ptab w:relativeTo="margin" w:alignment="center" w:leader="none"/>
    </w:r>
    <w:r w:rsidR="00F5729D">
      <w:t xml:space="preserve">Page </w:t>
    </w:r>
    <w:r w:rsidR="00F5729D">
      <w:fldChar w:fldCharType="begin"/>
    </w:r>
    <w:r w:rsidR="00F5729D">
      <w:instrText xml:space="preserve"> PAGE  \* Arabic  \* MERGEFORMAT </w:instrText>
    </w:r>
    <w:r w:rsidR="00F5729D">
      <w:fldChar w:fldCharType="separate"/>
    </w:r>
    <w:r w:rsidR="00F5729D">
      <w:rPr>
        <w:noProof/>
      </w:rPr>
      <w:t>1</w:t>
    </w:r>
    <w:r w:rsidR="00F5729D">
      <w:fldChar w:fldCharType="end"/>
    </w:r>
    <w:r w:rsidR="00F5729D">
      <w:t xml:space="preserve"> of </w:t>
    </w:r>
    <w:fldSimple w:instr=" NUMPAGES  \* Arabic  \* MERGEFORMAT ">
      <w:r w:rsidR="00F5729D">
        <w:rPr>
          <w:noProof/>
        </w:rPr>
        <w:t>2</w:t>
      </w:r>
    </w:fldSimple>
    <w:r>
      <w:ptab w:relativeTo="margin" w:alignment="right" w:leader="none"/>
    </w:r>
  </w:p>
  <w:p w14:paraId="7B73EA23" w14:textId="0F39FA0B" w:rsidR="0089153F" w:rsidRDefault="0089153F" w:rsidP="00EB69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FAFD" w14:textId="3A11E548" w:rsidR="00D86ACD" w:rsidRDefault="00A51D0D" w:rsidP="00C21FD0">
    <w:pPr>
      <w:pStyle w:val="Footer"/>
      <w:spacing w:after="0"/>
    </w:pPr>
    <w:r>
      <w:rPr>
        <w:noProof/>
      </w:rPr>
      <w:drawing>
        <wp:anchor distT="0" distB="0" distL="114300" distR="114300" simplePos="0" relativeHeight="251666432" behindDoc="0" locked="0" layoutInCell="1" allowOverlap="1" wp14:anchorId="1B476995" wp14:editId="63FBBA71">
          <wp:simplePos x="0" y="0"/>
          <wp:positionH relativeFrom="margin">
            <wp:posOffset>29261</wp:posOffset>
          </wp:positionH>
          <wp:positionV relativeFrom="paragraph">
            <wp:posOffset>204826</wp:posOffset>
          </wp:positionV>
          <wp:extent cx="6084000" cy="943208"/>
          <wp:effectExtent l="0" t="0" r="0" b="9525"/>
          <wp:wrapNone/>
          <wp:docPr id="45200072"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64621" name="Picture 4"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4000" cy="943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87D18" w14:textId="3966DBFA" w:rsidR="00035884" w:rsidRDefault="00035884" w:rsidP="00EB6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13279" w14:textId="77777777" w:rsidR="00B53ACE" w:rsidRDefault="00B53ACE" w:rsidP="00EB69A1">
      <w:r>
        <w:separator/>
      </w:r>
    </w:p>
  </w:footnote>
  <w:footnote w:type="continuationSeparator" w:id="0">
    <w:p w14:paraId="57FAF1CE" w14:textId="77777777" w:rsidR="00B53ACE" w:rsidRDefault="00B53ACE" w:rsidP="00EB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15E9" w14:textId="77777777" w:rsidR="00593ED3" w:rsidRDefault="00593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C8CC" w14:textId="77777777" w:rsidR="00AA447F" w:rsidRDefault="00AA447F" w:rsidP="00EB69A1">
    <w:pPr>
      <w:pStyle w:val="Header"/>
    </w:pPr>
    <w:r>
      <w:rPr>
        <w:noProof/>
      </w:rPr>
      <w:drawing>
        <wp:anchor distT="0" distB="0" distL="114300" distR="114300" simplePos="0" relativeHeight="251664384" behindDoc="1" locked="0" layoutInCell="1" allowOverlap="1" wp14:anchorId="61FD86C4" wp14:editId="17C83135">
          <wp:simplePos x="0" y="0"/>
          <wp:positionH relativeFrom="column">
            <wp:posOffset>-1200785</wp:posOffset>
          </wp:positionH>
          <wp:positionV relativeFrom="paragraph">
            <wp:posOffset>-2657475</wp:posOffset>
          </wp:positionV>
          <wp:extent cx="11069474" cy="15645600"/>
          <wp:effectExtent l="0" t="0" r="5080" b="1270"/>
          <wp:wrapNone/>
          <wp:docPr id="945270736" name="Picture 8" descr="A white cross with a few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9193" name="Picture 8" descr="A white cross with a few squares&#10;&#10;Description automatically generated with medium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11069474" cy="15645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BF79" w14:textId="7DFB38AA" w:rsidR="00314CF4" w:rsidRDefault="00593ED3" w:rsidP="00EB69A1">
    <w:pPr>
      <w:pStyle w:val="Header"/>
    </w:pPr>
    <w:r>
      <w:rPr>
        <w:noProof/>
      </w:rPr>
      <w:drawing>
        <wp:inline distT="0" distB="0" distL="0" distR="0" wp14:anchorId="29B9DDCD" wp14:editId="5FF86F55">
          <wp:extent cx="6188710" cy="1128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88710" cy="11283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7C4F"/>
    <w:multiLevelType w:val="hybridMultilevel"/>
    <w:tmpl w:val="B56A5AC6"/>
    <w:lvl w:ilvl="0" w:tplc="C7B2A63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2336E"/>
    <w:multiLevelType w:val="hybridMultilevel"/>
    <w:tmpl w:val="78BAD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0BCEFD"/>
    <w:multiLevelType w:val="hybridMultilevel"/>
    <w:tmpl w:val="9490FF86"/>
    <w:lvl w:ilvl="0" w:tplc="40C0782A">
      <w:start w:val="1"/>
      <w:numFmt w:val="bullet"/>
      <w:lvlText w:val=""/>
      <w:lvlJc w:val="left"/>
      <w:pPr>
        <w:ind w:left="720" w:hanging="360"/>
      </w:pPr>
      <w:rPr>
        <w:rFonts w:ascii="Symbol" w:hAnsi="Symbol" w:hint="default"/>
      </w:rPr>
    </w:lvl>
    <w:lvl w:ilvl="1" w:tplc="579A33F8">
      <w:start w:val="1"/>
      <w:numFmt w:val="bullet"/>
      <w:lvlText w:val="o"/>
      <w:lvlJc w:val="left"/>
      <w:pPr>
        <w:ind w:left="1440" w:hanging="360"/>
      </w:pPr>
      <w:rPr>
        <w:rFonts w:ascii="Courier New" w:hAnsi="Courier New" w:hint="default"/>
      </w:rPr>
    </w:lvl>
    <w:lvl w:ilvl="2" w:tplc="30AC7C54">
      <w:start w:val="1"/>
      <w:numFmt w:val="bullet"/>
      <w:lvlText w:val=""/>
      <w:lvlJc w:val="left"/>
      <w:pPr>
        <w:ind w:left="2160" w:hanging="360"/>
      </w:pPr>
      <w:rPr>
        <w:rFonts w:ascii="Wingdings" w:hAnsi="Wingdings" w:hint="default"/>
      </w:rPr>
    </w:lvl>
    <w:lvl w:ilvl="3" w:tplc="30AA5984">
      <w:start w:val="1"/>
      <w:numFmt w:val="bullet"/>
      <w:lvlText w:val=""/>
      <w:lvlJc w:val="left"/>
      <w:pPr>
        <w:ind w:left="2880" w:hanging="360"/>
      </w:pPr>
      <w:rPr>
        <w:rFonts w:ascii="Symbol" w:hAnsi="Symbol" w:hint="default"/>
      </w:rPr>
    </w:lvl>
    <w:lvl w:ilvl="4" w:tplc="9DBEF85A">
      <w:start w:val="1"/>
      <w:numFmt w:val="bullet"/>
      <w:lvlText w:val="o"/>
      <w:lvlJc w:val="left"/>
      <w:pPr>
        <w:ind w:left="3600" w:hanging="360"/>
      </w:pPr>
      <w:rPr>
        <w:rFonts w:ascii="Courier New" w:hAnsi="Courier New" w:hint="default"/>
      </w:rPr>
    </w:lvl>
    <w:lvl w:ilvl="5" w:tplc="19A42628">
      <w:start w:val="1"/>
      <w:numFmt w:val="bullet"/>
      <w:lvlText w:val=""/>
      <w:lvlJc w:val="left"/>
      <w:pPr>
        <w:ind w:left="4320" w:hanging="360"/>
      </w:pPr>
      <w:rPr>
        <w:rFonts w:ascii="Wingdings" w:hAnsi="Wingdings" w:hint="default"/>
      </w:rPr>
    </w:lvl>
    <w:lvl w:ilvl="6" w:tplc="203AC5C2">
      <w:start w:val="1"/>
      <w:numFmt w:val="bullet"/>
      <w:lvlText w:val=""/>
      <w:lvlJc w:val="left"/>
      <w:pPr>
        <w:ind w:left="5040" w:hanging="360"/>
      </w:pPr>
      <w:rPr>
        <w:rFonts w:ascii="Symbol" w:hAnsi="Symbol" w:hint="default"/>
      </w:rPr>
    </w:lvl>
    <w:lvl w:ilvl="7" w:tplc="6092141C">
      <w:start w:val="1"/>
      <w:numFmt w:val="bullet"/>
      <w:lvlText w:val="o"/>
      <w:lvlJc w:val="left"/>
      <w:pPr>
        <w:ind w:left="5760" w:hanging="360"/>
      </w:pPr>
      <w:rPr>
        <w:rFonts w:ascii="Courier New" w:hAnsi="Courier New" w:hint="default"/>
      </w:rPr>
    </w:lvl>
    <w:lvl w:ilvl="8" w:tplc="EE7A71B0">
      <w:start w:val="1"/>
      <w:numFmt w:val="bullet"/>
      <w:lvlText w:val=""/>
      <w:lvlJc w:val="left"/>
      <w:pPr>
        <w:ind w:left="6480" w:hanging="360"/>
      </w:pPr>
      <w:rPr>
        <w:rFonts w:ascii="Wingdings" w:hAnsi="Wingdings" w:hint="default"/>
      </w:rPr>
    </w:lvl>
  </w:abstractNum>
  <w:abstractNum w:abstractNumId="3" w15:restartNumberingAfterBreak="0">
    <w:nsid w:val="6D33167E"/>
    <w:multiLevelType w:val="hybridMultilevel"/>
    <w:tmpl w:val="3ADC7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045529">
    <w:abstractNumId w:val="3"/>
  </w:num>
  <w:num w:numId="2" w16cid:durableId="113867059">
    <w:abstractNumId w:val="0"/>
  </w:num>
  <w:num w:numId="3" w16cid:durableId="510029779">
    <w:abstractNumId w:val="2"/>
  </w:num>
  <w:num w:numId="4" w16cid:durableId="1945379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3F"/>
    <w:rsid w:val="00012A42"/>
    <w:rsid w:val="00035884"/>
    <w:rsid w:val="00051C1F"/>
    <w:rsid w:val="00063323"/>
    <w:rsid w:val="00071F14"/>
    <w:rsid w:val="000906AD"/>
    <w:rsid w:val="00093A11"/>
    <w:rsid w:val="000A78FF"/>
    <w:rsid w:val="000B5074"/>
    <w:rsid w:val="000C6FA3"/>
    <w:rsid w:val="000E0935"/>
    <w:rsid w:val="000E5DBF"/>
    <w:rsid w:val="00136CDE"/>
    <w:rsid w:val="00144288"/>
    <w:rsid w:val="00155CDE"/>
    <w:rsid w:val="00160EBF"/>
    <w:rsid w:val="00183A98"/>
    <w:rsid w:val="00185E93"/>
    <w:rsid w:val="00186328"/>
    <w:rsid w:val="001B0E56"/>
    <w:rsid w:val="001F221F"/>
    <w:rsid w:val="00202E82"/>
    <w:rsid w:val="002161C9"/>
    <w:rsid w:val="0022224C"/>
    <w:rsid w:val="002720C7"/>
    <w:rsid w:val="002A6BC5"/>
    <w:rsid w:val="00314CF4"/>
    <w:rsid w:val="003253EE"/>
    <w:rsid w:val="00325592"/>
    <w:rsid w:val="00350691"/>
    <w:rsid w:val="00363378"/>
    <w:rsid w:val="00366ECA"/>
    <w:rsid w:val="003A2A50"/>
    <w:rsid w:val="003B3360"/>
    <w:rsid w:val="0044082A"/>
    <w:rsid w:val="004821D8"/>
    <w:rsid w:val="004853DA"/>
    <w:rsid w:val="004968F4"/>
    <w:rsid w:val="004A67FF"/>
    <w:rsid w:val="004C369E"/>
    <w:rsid w:val="004C455D"/>
    <w:rsid w:val="004E6CAD"/>
    <w:rsid w:val="00500403"/>
    <w:rsid w:val="0050772E"/>
    <w:rsid w:val="00524528"/>
    <w:rsid w:val="00564798"/>
    <w:rsid w:val="00575E09"/>
    <w:rsid w:val="0058756B"/>
    <w:rsid w:val="00593ED3"/>
    <w:rsid w:val="005A47EF"/>
    <w:rsid w:val="005B09DE"/>
    <w:rsid w:val="005B5CAB"/>
    <w:rsid w:val="005E63E7"/>
    <w:rsid w:val="00645D8C"/>
    <w:rsid w:val="00647CB1"/>
    <w:rsid w:val="00663372"/>
    <w:rsid w:val="006A3BD3"/>
    <w:rsid w:val="006C71DF"/>
    <w:rsid w:val="006F1413"/>
    <w:rsid w:val="007250D2"/>
    <w:rsid w:val="0073095D"/>
    <w:rsid w:val="00772041"/>
    <w:rsid w:val="007951F1"/>
    <w:rsid w:val="00795FFD"/>
    <w:rsid w:val="007A10A5"/>
    <w:rsid w:val="007B6965"/>
    <w:rsid w:val="007E1CE7"/>
    <w:rsid w:val="007F5235"/>
    <w:rsid w:val="00821792"/>
    <w:rsid w:val="00844894"/>
    <w:rsid w:val="00852D5F"/>
    <w:rsid w:val="0085395C"/>
    <w:rsid w:val="00874149"/>
    <w:rsid w:val="0089153F"/>
    <w:rsid w:val="008A4FCC"/>
    <w:rsid w:val="008A75A0"/>
    <w:rsid w:val="008C4CC0"/>
    <w:rsid w:val="008E1A54"/>
    <w:rsid w:val="008E2699"/>
    <w:rsid w:val="00906BEE"/>
    <w:rsid w:val="0094086C"/>
    <w:rsid w:val="009533A7"/>
    <w:rsid w:val="00954B9E"/>
    <w:rsid w:val="0097759C"/>
    <w:rsid w:val="00981961"/>
    <w:rsid w:val="00987AB5"/>
    <w:rsid w:val="009961CD"/>
    <w:rsid w:val="009A7BA6"/>
    <w:rsid w:val="009E64FE"/>
    <w:rsid w:val="00A04F94"/>
    <w:rsid w:val="00A058A9"/>
    <w:rsid w:val="00A2019B"/>
    <w:rsid w:val="00A33A1F"/>
    <w:rsid w:val="00A471D9"/>
    <w:rsid w:val="00A475A5"/>
    <w:rsid w:val="00A51D0D"/>
    <w:rsid w:val="00A52C1E"/>
    <w:rsid w:val="00A63418"/>
    <w:rsid w:val="00A8249D"/>
    <w:rsid w:val="00A8501D"/>
    <w:rsid w:val="00A916EA"/>
    <w:rsid w:val="00AA447F"/>
    <w:rsid w:val="00AE2DC0"/>
    <w:rsid w:val="00B16290"/>
    <w:rsid w:val="00B53ACE"/>
    <w:rsid w:val="00B54CEC"/>
    <w:rsid w:val="00B571E8"/>
    <w:rsid w:val="00B57BBA"/>
    <w:rsid w:val="00B672C4"/>
    <w:rsid w:val="00B7582A"/>
    <w:rsid w:val="00BA5E88"/>
    <w:rsid w:val="00BD5281"/>
    <w:rsid w:val="00BE0454"/>
    <w:rsid w:val="00C02946"/>
    <w:rsid w:val="00C21FD0"/>
    <w:rsid w:val="00C36D25"/>
    <w:rsid w:val="00C72643"/>
    <w:rsid w:val="00C767FB"/>
    <w:rsid w:val="00C8541C"/>
    <w:rsid w:val="00C8796B"/>
    <w:rsid w:val="00C87B3A"/>
    <w:rsid w:val="00C91F09"/>
    <w:rsid w:val="00CA3874"/>
    <w:rsid w:val="00CA6854"/>
    <w:rsid w:val="00CB054E"/>
    <w:rsid w:val="00CC6ACD"/>
    <w:rsid w:val="00CD418C"/>
    <w:rsid w:val="00CD49C2"/>
    <w:rsid w:val="00CE11C1"/>
    <w:rsid w:val="00CE4ED1"/>
    <w:rsid w:val="00CF34F5"/>
    <w:rsid w:val="00CF70BD"/>
    <w:rsid w:val="00CF7619"/>
    <w:rsid w:val="00D14277"/>
    <w:rsid w:val="00D86ACD"/>
    <w:rsid w:val="00D87E2F"/>
    <w:rsid w:val="00D90FF4"/>
    <w:rsid w:val="00D95BDE"/>
    <w:rsid w:val="00DB5E3F"/>
    <w:rsid w:val="00DB7791"/>
    <w:rsid w:val="00DC6E99"/>
    <w:rsid w:val="00DF058D"/>
    <w:rsid w:val="00DF2897"/>
    <w:rsid w:val="00E0596F"/>
    <w:rsid w:val="00E16082"/>
    <w:rsid w:val="00E5396A"/>
    <w:rsid w:val="00E60856"/>
    <w:rsid w:val="00E829CB"/>
    <w:rsid w:val="00E87319"/>
    <w:rsid w:val="00E87F6C"/>
    <w:rsid w:val="00EA463F"/>
    <w:rsid w:val="00EB39DF"/>
    <w:rsid w:val="00EB67B2"/>
    <w:rsid w:val="00EB69A1"/>
    <w:rsid w:val="00EE22E5"/>
    <w:rsid w:val="00F006B0"/>
    <w:rsid w:val="00F27CC3"/>
    <w:rsid w:val="00F42457"/>
    <w:rsid w:val="00F5729D"/>
    <w:rsid w:val="00FA7E18"/>
    <w:rsid w:val="00FE4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8C8D"/>
  <w15:chartTrackingRefBased/>
  <w15:docId w15:val="{4D1633B7-E243-473E-84F4-7B68A962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9A1"/>
    <w:pPr>
      <w:suppressAutoHyphens/>
      <w:autoSpaceDE w:val="0"/>
      <w:autoSpaceDN w:val="0"/>
      <w:adjustRightInd w:val="0"/>
      <w:spacing w:after="120" w:line="276" w:lineRule="auto"/>
      <w:textAlignment w:val="center"/>
    </w:pPr>
    <w:rPr>
      <w:rFonts w:ascii="Helvetica Light" w:hAnsi="Helvetica Light" w:cs="Manrope"/>
      <w:color w:val="024852"/>
      <w:szCs w:val="26"/>
    </w:rPr>
  </w:style>
  <w:style w:type="paragraph" w:styleId="Heading1">
    <w:name w:val="heading 1"/>
    <w:basedOn w:val="BasicParagraph"/>
    <w:next w:val="Normal"/>
    <w:link w:val="Heading1Char"/>
    <w:uiPriority w:val="9"/>
    <w:qFormat/>
    <w:rsid w:val="00C21FD0"/>
    <w:pPr>
      <w:spacing w:line="360" w:lineRule="auto"/>
      <w:outlineLvl w:val="0"/>
    </w:pPr>
    <w:rPr>
      <w:rFonts w:ascii="Helvetica" w:hAnsi="Helvetica" w:cs="Helvetica"/>
      <w:b/>
      <w:bCs/>
      <w:color w:val="024852"/>
      <w:sz w:val="40"/>
      <w:szCs w:val="40"/>
    </w:rPr>
  </w:style>
  <w:style w:type="paragraph" w:styleId="Heading2">
    <w:name w:val="heading 2"/>
    <w:basedOn w:val="Normal"/>
    <w:next w:val="Normal"/>
    <w:link w:val="Heading2Char"/>
    <w:uiPriority w:val="9"/>
    <w:unhideWhenUsed/>
    <w:qFormat/>
    <w:rsid w:val="00C21FD0"/>
    <w:pPr>
      <w:keepNext/>
      <w:keepLines/>
      <w:spacing w:before="40"/>
      <w:outlineLvl w:val="1"/>
    </w:pPr>
    <w:rPr>
      <w:rFonts w:ascii="Helvetica" w:eastAsiaTheme="majorEastAsia" w:hAnsi="Helvetica" w:cs="Helvetica"/>
      <w:b/>
      <w:bCs/>
      <w:sz w:val="36"/>
      <w:szCs w:val="36"/>
    </w:rPr>
  </w:style>
  <w:style w:type="paragraph" w:styleId="Heading3">
    <w:name w:val="heading 3"/>
    <w:basedOn w:val="Normal"/>
    <w:next w:val="Normal"/>
    <w:link w:val="Heading3Char"/>
    <w:uiPriority w:val="9"/>
    <w:unhideWhenUsed/>
    <w:qFormat/>
    <w:rsid w:val="0097759C"/>
    <w:pPr>
      <w:keepNext/>
      <w:keepLines/>
      <w:spacing w:before="40" w:after="0"/>
      <w:outlineLvl w:val="2"/>
    </w:pPr>
    <w:rPr>
      <w:rFonts w:ascii="Helvetica" w:eastAsiaTheme="majorEastAsia" w:hAnsi="Helvetica" w:cs="Helvetica"/>
      <w:b/>
      <w:bCs/>
      <w:color w:val="7136B6" w:themeColor="accent1"/>
      <w:sz w:val="28"/>
      <w:szCs w:val="28"/>
    </w:rPr>
  </w:style>
  <w:style w:type="paragraph" w:styleId="Heading4">
    <w:name w:val="heading 4"/>
    <w:basedOn w:val="Normal"/>
    <w:next w:val="Normal"/>
    <w:link w:val="Heading4Char"/>
    <w:uiPriority w:val="9"/>
    <w:unhideWhenUsed/>
    <w:qFormat/>
    <w:rsid w:val="0097759C"/>
    <w:pPr>
      <w:keepNext/>
      <w:keepLines/>
      <w:spacing w:before="40" w:after="0"/>
      <w:outlineLvl w:val="3"/>
    </w:pPr>
    <w:rPr>
      <w:rFonts w:ascii="Helvetica" w:eastAsiaTheme="majorEastAsia" w:hAnsi="Helvetica" w:cs="Helvetica"/>
      <w:b/>
      <w:bCs/>
      <w:color w:val="7136B6" w:themeColor="accent1"/>
    </w:rPr>
  </w:style>
  <w:style w:type="paragraph" w:styleId="Heading5">
    <w:name w:val="heading 5"/>
    <w:basedOn w:val="Normal"/>
    <w:next w:val="Normal"/>
    <w:link w:val="Heading5Char"/>
    <w:uiPriority w:val="9"/>
    <w:unhideWhenUsed/>
    <w:qFormat/>
    <w:rsid w:val="0097759C"/>
    <w:pPr>
      <w:keepNext/>
      <w:keepLines/>
      <w:spacing w:before="40" w:after="0"/>
      <w:outlineLvl w:val="4"/>
    </w:pPr>
    <w:rPr>
      <w:rFonts w:ascii="Helvetica" w:eastAsiaTheme="majorEastAsia" w:hAnsi="Helvetica" w:cs="Helvetica"/>
      <w:i/>
      <w:iCs/>
      <w:color w:val="7136B6" w:themeColor="accent1"/>
      <w:szCs w:val="28"/>
    </w:rPr>
  </w:style>
  <w:style w:type="paragraph" w:styleId="Heading6">
    <w:name w:val="heading 6"/>
    <w:basedOn w:val="Normal"/>
    <w:next w:val="Normal"/>
    <w:link w:val="Heading6Char"/>
    <w:uiPriority w:val="9"/>
    <w:semiHidden/>
    <w:unhideWhenUsed/>
    <w:qFormat/>
    <w:rsid w:val="00C21FD0"/>
    <w:pPr>
      <w:keepNext/>
      <w:keepLines/>
      <w:spacing w:before="40" w:after="0"/>
      <w:outlineLvl w:val="5"/>
    </w:pPr>
    <w:rPr>
      <w:rFonts w:asciiTheme="majorHAnsi" w:eastAsiaTheme="majorEastAsia" w:hAnsiTheme="majorHAnsi" w:cstheme="majorBidi"/>
      <w:color w:val="381B5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9DF"/>
    <w:pPr>
      <w:tabs>
        <w:tab w:val="center" w:pos="4513"/>
        <w:tab w:val="right" w:pos="9026"/>
      </w:tabs>
    </w:pPr>
  </w:style>
  <w:style w:type="character" w:customStyle="1" w:styleId="HeaderChar">
    <w:name w:val="Header Char"/>
    <w:basedOn w:val="DefaultParagraphFont"/>
    <w:link w:val="Header"/>
    <w:uiPriority w:val="99"/>
    <w:rsid w:val="00EB39DF"/>
  </w:style>
  <w:style w:type="paragraph" w:styleId="Footer">
    <w:name w:val="footer"/>
    <w:basedOn w:val="Normal"/>
    <w:link w:val="FooterChar"/>
    <w:uiPriority w:val="99"/>
    <w:unhideWhenUsed/>
    <w:rsid w:val="00EB39DF"/>
    <w:pPr>
      <w:tabs>
        <w:tab w:val="center" w:pos="4513"/>
        <w:tab w:val="right" w:pos="9026"/>
      </w:tabs>
    </w:pPr>
  </w:style>
  <w:style w:type="character" w:customStyle="1" w:styleId="FooterChar">
    <w:name w:val="Footer Char"/>
    <w:basedOn w:val="DefaultParagraphFont"/>
    <w:link w:val="Footer"/>
    <w:uiPriority w:val="99"/>
    <w:rsid w:val="00EB39DF"/>
  </w:style>
  <w:style w:type="paragraph" w:customStyle="1" w:styleId="BasicParagraph">
    <w:name w:val="[Basic Paragraph]"/>
    <w:basedOn w:val="Normal"/>
    <w:uiPriority w:val="99"/>
    <w:rsid w:val="00B57BBA"/>
    <w:pPr>
      <w:spacing w:line="288" w:lineRule="auto"/>
    </w:pPr>
    <w:rPr>
      <w:rFonts w:ascii="Minion Pro" w:hAnsi="Minion Pro" w:cs="Minion Pro"/>
      <w:color w:val="000000"/>
    </w:rPr>
  </w:style>
  <w:style w:type="character" w:styleId="Hyperlink">
    <w:name w:val="Hyperlink"/>
    <w:basedOn w:val="DefaultParagraphFont"/>
    <w:uiPriority w:val="99"/>
    <w:unhideWhenUsed/>
    <w:rsid w:val="00DF058D"/>
    <w:rPr>
      <w:color w:val="0000FF" w:themeColor="hyperlink"/>
      <w:u w:val="single"/>
    </w:rPr>
  </w:style>
  <w:style w:type="character" w:styleId="UnresolvedMention">
    <w:name w:val="Unresolved Mention"/>
    <w:basedOn w:val="DefaultParagraphFont"/>
    <w:uiPriority w:val="99"/>
    <w:semiHidden/>
    <w:unhideWhenUsed/>
    <w:rsid w:val="00DF058D"/>
    <w:rPr>
      <w:color w:val="605E5C"/>
      <w:shd w:val="clear" w:color="auto" w:fill="E1DFDD"/>
    </w:rPr>
  </w:style>
  <w:style w:type="character" w:customStyle="1" w:styleId="Heading1Char">
    <w:name w:val="Heading 1 Char"/>
    <w:basedOn w:val="DefaultParagraphFont"/>
    <w:link w:val="Heading1"/>
    <w:uiPriority w:val="9"/>
    <w:rsid w:val="00C21FD0"/>
    <w:rPr>
      <w:rFonts w:ascii="Helvetica" w:hAnsi="Helvetica" w:cs="Helvetica"/>
      <w:b/>
      <w:bCs/>
      <w:color w:val="024852"/>
      <w:sz w:val="40"/>
      <w:szCs w:val="40"/>
    </w:rPr>
  </w:style>
  <w:style w:type="paragraph" w:styleId="Title">
    <w:name w:val="Title"/>
    <w:basedOn w:val="BasicParagraph"/>
    <w:next w:val="Normal"/>
    <w:link w:val="TitleChar"/>
    <w:uiPriority w:val="10"/>
    <w:qFormat/>
    <w:rsid w:val="00CF70BD"/>
    <w:pPr>
      <w:spacing w:after="0" w:line="360" w:lineRule="auto"/>
      <w:jc w:val="center"/>
    </w:pPr>
    <w:rPr>
      <w:rFonts w:ascii="Helvetica" w:hAnsi="Helvetica" w:cs="Helvetica"/>
      <w:b/>
      <w:bCs/>
      <w:color w:val="024852"/>
      <w:sz w:val="60"/>
      <w:szCs w:val="60"/>
    </w:rPr>
  </w:style>
  <w:style w:type="character" w:customStyle="1" w:styleId="TitleChar">
    <w:name w:val="Title Char"/>
    <w:basedOn w:val="DefaultParagraphFont"/>
    <w:link w:val="Title"/>
    <w:uiPriority w:val="10"/>
    <w:rsid w:val="00CF70BD"/>
    <w:rPr>
      <w:rFonts w:ascii="Helvetica" w:hAnsi="Helvetica" w:cs="Helvetica"/>
      <w:b/>
      <w:bCs/>
      <w:color w:val="024852"/>
      <w:sz w:val="60"/>
      <w:szCs w:val="60"/>
    </w:rPr>
  </w:style>
  <w:style w:type="character" w:customStyle="1" w:styleId="Heading2Char">
    <w:name w:val="Heading 2 Char"/>
    <w:basedOn w:val="DefaultParagraphFont"/>
    <w:link w:val="Heading2"/>
    <w:uiPriority w:val="9"/>
    <w:rsid w:val="00C21FD0"/>
    <w:rPr>
      <w:rFonts w:ascii="Helvetica" w:eastAsiaTheme="majorEastAsia" w:hAnsi="Helvetica" w:cs="Helvetica"/>
      <w:b/>
      <w:bCs/>
      <w:color w:val="024852"/>
      <w:sz w:val="36"/>
      <w:szCs w:val="36"/>
    </w:rPr>
  </w:style>
  <w:style w:type="paragraph" w:styleId="ListParagraph">
    <w:name w:val="List Paragraph"/>
    <w:basedOn w:val="Normal"/>
    <w:uiPriority w:val="34"/>
    <w:qFormat/>
    <w:rsid w:val="005B09DE"/>
    <w:pPr>
      <w:numPr>
        <w:numId w:val="2"/>
      </w:numPr>
      <w:contextualSpacing/>
    </w:pPr>
  </w:style>
  <w:style w:type="paragraph" w:styleId="Revision">
    <w:name w:val="Revision"/>
    <w:hidden/>
    <w:uiPriority w:val="99"/>
    <w:semiHidden/>
    <w:rsid w:val="00186328"/>
    <w:rPr>
      <w:rFonts w:ascii="Helvetica Light" w:hAnsi="Helvetica Light" w:cs="Manrope"/>
      <w:color w:val="024852"/>
      <w:szCs w:val="26"/>
    </w:rPr>
  </w:style>
  <w:style w:type="character" w:styleId="CommentReference">
    <w:name w:val="annotation reference"/>
    <w:basedOn w:val="DefaultParagraphFont"/>
    <w:uiPriority w:val="99"/>
    <w:semiHidden/>
    <w:unhideWhenUsed/>
    <w:rsid w:val="00186328"/>
    <w:rPr>
      <w:sz w:val="16"/>
      <w:szCs w:val="16"/>
    </w:rPr>
  </w:style>
  <w:style w:type="paragraph" w:styleId="CommentText">
    <w:name w:val="annotation text"/>
    <w:basedOn w:val="Normal"/>
    <w:link w:val="CommentTextChar"/>
    <w:uiPriority w:val="99"/>
    <w:unhideWhenUsed/>
    <w:rsid w:val="00186328"/>
    <w:pPr>
      <w:spacing w:line="240" w:lineRule="auto"/>
    </w:pPr>
    <w:rPr>
      <w:sz w:val="20"/>
      <w:szCs w:val="20"/>
    </w:rPr>
  </w:style>
  <w:style w:type="character" w:customStyle="1" w:styleId="CommentTextChar">
    <w:name w:val="Comment Text Char"/>
    <w:basedOn w:val="DefaultParagraphFont"/>
    <w:link w:val="CommentText"/>
    <w:uiPriority w:val="99"/>
    <w:rsid w:val="00186328"/>
    <w:rPr>
      <w:rFonts w:ascii="Helvetica Light" w:hAnsi="Helvetica Light" w:cs="Manrope"/>
      <w:color w:val="024852"/>
      <w:sz w:val="20"/>
      <w:szCs w:val="20"/>
    </w:rPr>
  </w:style>
  <w:style w:type="paragraph" w:styleId="CommentSubject">
    <w:name w:val="annotation subject"/>
    <w:basedOn w:val="CommentText"/>
    <w:next w:val="CommentText"/>
    <w:link w:val="CommentSubjectChar"/>
    <w:uiPriority w:val="99"/>
    <w:semiHidden/>
    <w:unhideWhenUsed/>
    <w:rsid w:val="00186328"/>
    <w:rPr>
      <w:b/>
      <w:bCs/>
    </w:rPr>
  </w:style>
  <w:style w:type="character" w:customStyle="1" w:styleId="CommentSubjectChar">
    <w:name w:val="Comment Subject Char"/>
    <w:basedOn w:val="CommentTextChar"/>
    <w:link w:val="CommentSubject"/>
    <w:uiPriority w:val="99"/>
    <w:semiHidden/>
    <w:rsid w:val="00186328"/>
    <w:rPr>
      <w:rFonts w:ascii="Helvetica Light" w:hAnsi="Helvetica Light" w:cs="Manrope"/>
      <w:b/>
      <w:bCs/>
      <w:color w:val="024852"/>
      <w:sz w:val="20"/>
      <w:szCs w:val="20"/>
    </w:rPr>
  </w:style>
  <w:style w:type="character" w:customStyle="1" w:styleId="Heading3Char">
    <w:name w:val="Heading 3 Char"/>
    <w:basedOn w:val="DefaultParagraphFont"/>
    <w:link w:val="Heading3"/>
    <w:uiPriority w:val="9"/>
    <w:rsid w:val="0097759C"/>
    <w:rPr>
      <w:rFonts w:ascii="Helvetica" w:eastAsiaTheme="majorEastAsia" w:hAnsi="Helvetica" w:cs="Helvetica"/>
      <w:b/>
      <w:bCs/>
      <w:color w:val="7136B6" w:themeColor="accent1"/>
      <w:sz w:val="28"/>
      <w:szCs w:val="28"/>
    </w:rPr>
  </w:style>
  <w:style w:type="character" w:customStyle="1" w:styleId="Heading4Char">
    <w:name w:val="Heading 4 Char"/>
    <w:basedOn w:val="DefaultParagraphFont"/>
    <w:link w:val="Heading4"/>
    <w:uiPriority w:val="9"/>
    <w:rsid w:val="0097759C"/>
    <w:rPr>
      <w:rFonts w:ascii="Helvetica" w:eastAsiaTheme="majorEastAsia" w:hAnsi="Helvetica" w:cs="Helvetica"/>
      <w:b/>
      <w:bCs/>
      <w:color w:val="7136B6" w:themeColor="accent1"/>
      <w:szCs w:val="26"/>
    </w:rPr>
  </w:style>
  <w:style w:type="character" w:customStyle="1" w:styleId="Heading5Char">
    <w:name w:val="Heading 5 Char"/>
    <w:basedOn w:val="DefaultParagraphFont"/>
    <w:link w:val="Heading5"/>
    <w:uiPriority w:val="9"/>
    <w:rsid w:val="0097759C"/>
    <w:rPr>
      <w:rFonts w:ascii="Helvetica" w:eastAsiaTheme="majorEastAsia" w:hAnsi="Helvetica" w:cs="Helvetica"/>
      <w:i/>
      <w:iCs/>
      <w:color w:val="7136B6" w:themeColor="accent1"/>
      <w:szCs w:val="28"/>
    </w:rPr>
  </w:style>
  <w:style w:type="character" w:styleId="Strong">
    <w:name w:val="Strong"/>
    <w:basedOn w:val="DefaultParagraphFont"/>
    <w:uiPriority w:val="22"/>
    <w:qFormat/>
    <w:rsid w:val="00524528"/>
    <w:rPr>
      <w:b/>
      <w:bCs/>
    </w:rPr>
  </w:style>
  <w:style w:type="paragraph" w:styleId="IntenseQuote">
    <w:name w:val="Intense Quote"/>
    <w:basedOn w:val="Normal"/>
    <w:next w:val="Normal"/>
    <w:link w:val="IntenseQuoteChar"/>
    <w:uiPriority w:val="30"/>
    <w:qFormat/>
    <w:rsid w:val="00524528"/>
    <w:pPr>
      <w:pBdr>
        <w:top w:val="single" w:sz="4" w:space="10" w:color="024852"/>
        <w:bottom w:val="single" w:sz="4" w:space="10" w:color="024852"/>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24528"/>
    <w:rPr>
      <w:rFonts w:ascii="Helvetica Light" w:hAnsi="Helvetica Light" w:cs="Manrope"/>
      <w:i/>
      <w:iCs/>
      <w:color w:val="024852"/>
      <w:szCs w:val="26"/>
    </w:rPr>
  </w:style>
  <w:style w:type="character" w:styleId="IntenseReference">
    <w:name w:val="Intense Reference"/>
    <w:uiPriority w:val="32"/>
    <w:qFormat/>
    <w:rsid w:val="00524528"/>
    <w:rPr>
      <w:color w:val="FFFFFF" w:themeColor="background1"/>
    </w:rPr>
  </w:style>
  <w:style w:type="paragraph" w:customStyle="1" w:styleId="Endsummary">
    <w:name w:val="End summary"/>
    <w:basedOn w:val="Normal"/>
    <w:link w:val="EndsummaryChar"/>
    <w:qFormat/>
    <w:rsid w:val="00524528"/>
    <w:pPr>
      <w:shd w:val="clear" w:color="auto" w:fill="024852"/>
      <w:ind w:right="248"/>
    </w:pPr>
    <w:rPr>
      <w:color w:val="FFFFFF" w:themeColor="background1"/>
    </w:rPr>
  </w:style>
  <w:style w:type="character" w:customStyle="1" w:styleId="EndsummaryChar">
    <w:name w:val="End summary Char"/>
    <w:basedOn w:val="DefaultParagraphFont"/>
    <w:link w:val="Endsummary"/>
    <w:rsid w:val="00524528"/>
    <w:rPr>
      <w:rFonts w:ascii="Helvetica Light" w:hAnsi="Helvetica Light" w:cs="Manrope"/>
      <w:color w:val="FFFFFF" w:themeColor="background1"/>
      <w:szCs w:val="26"/>
      <w:shd w:val="clear" w:color="auto" w:fill="024852"/>
    </w:rPr>
  </w:style>
  <w:style w:type="paragraph" w:customStyle="1" w:styleId="Beginningsummary">
    <w:name w:val="Beginning summary"/>
    <w:basedOn w:val="Endsummary"/>
    <w:link w:val="BeginningsummaryChar"/>
    <w:qFormat/>
    <w:rsid w:val="00524528"/>
    <w:pPr>
      <w:shd w:val="clear" w:color="auto" w:fill="B8BCEC" w:themeFill="background2"/>
    </w:pPr>
    <w:rPr>
      <w:color w:val="024852"/>
    </w:rPr>
  </w:style>
  <w:style w:type="character" w:customStyle="1" w:styleId="BeginningsummaryChar">
    <w:name w:val="Beginning summary Char"/>
    <w:basedOn w:val="EndsummaryChar"/>
    <w:link w:val="Beginningsummary"/>
    <w:rsid w:val="00524528"/>
    <w:rPr>
      <w:rFonts w:ascii="Helvetica Light" w:hAnsi="Helvetica Light" w:cs="Manrope"/>
      <w:color w:val="024852"/>
      <w:szCs w:val="26"/>
      <w:shd w:val="clear" w:color="auto" w:fill="B8BCEC" w:themeFill="background2"/>
    </w:rPr>
  </w:style>
  <w:style w:type="character" w:styleId="PlaceholderText">
    <w:name w:val="Placeholder Text"/>
    <w:basedOn w:val="DefaultParagraphFont"/>
    <w:uiPriority w:val="99"/>
    <w:semiHidden/>
    <w:rsid w:val="00F5729D"/>
    <w:rPr>
      <w:color w:val="666666"/>
    </w:rPr>
  </w:style>
  <w:style w:type="character" w:customStyle="1" w:styleId="Heading6Char">
    <w:name w:val="Heading 6 Char"/>
    <w:basedOn w:val="DefaultParagraphFont"/>
    <w:link w:val="Heading6"/>
    <w:uiPriority w:val="9"/>
    <w:semiHidden/>
    <w:rsid w:val="00C21FD0"/>
    <w:rPr>
      <w:rFonts w:asciiTheme="majorHAnsi" w:eastAsiaTheme="majorEastAsia" w:hAnsiTheme="majorHAnsi" w:cstheme="majorBidi"/>
      <w:color w:val="381B5A" w:themeColor="accent1" w:themeShade="7F"/>
      <w:szCs w:val="26"/>
    </w:rPr>
  </w:style>
  <w:style w:type="paragraph" w:styleId="Subtitle">
    <w:name w:val="Subtitle"/>
    <w:basedOn w:val="Normal"/>
    <w:next w:val="Normal"/>
    <w:link w:val="SubtitleChar"/>
    <w:uiPriority w:val="11"/>
    <w:qFormat/>
    <w:rsid w:val="00C72643"/>
    <w:pPr>
      <w:numPr>
        <w:ilvl w:val="1"/>
      </w:numPr>
      <w:spacing w:after="160"/>
      <w:jc w:val="center"/>
    </w:pPr>
    <w:rPr>
      <w:rFonts w:ascii="Helvetica" w:eastAsiaTheme="minorEastAsia" w:hAnsi="Helvetica" w:cs="Helvetica"/>
      <w:b/>
      <w:bCs/>
      <w:color w:val="5A5A5A" w:themeColor="text1" w:themeTint="A5"/>
      <w:spacing w:val="15"/>
      <w:szCs w:val="24"/>
    </w:rPr>
  </w:style>
  <w:style w:type="character" w:customStyle="1" w:styleId="SubtitleChar">
    <w:name w:val="Subtitle Char"/>
    <w:basedOn w:val="DefaultParagraphFont"/>
    <w:link w:val="Subtitle"/>
    <w:uiPriority w:val="11"/>
    <w:rsid w:val="00C72643"/>
    <w:rPr>
      <w:rFonts w:ascii="Helvetica" w:eastAsiaTheme="minorEastAsia" w:hAnsi="Helvetica" w:cs="Helvetica"/>
      <w:b/>
      <w:bCs/>
      <w:color w:val="5A5A5A" w:themeColor="text1" w:themeTint="A5"/>
      <w:spacing w:val="15"/>
    </w:rPr>
  </w:style>
  <w:style w:type="paragraph" w:styleId="Quote">
    <w:name w:val="Quote"/>
    <w:basedOn w:val="Normal"/>
    <w:next w:val="Normal"/>
    <w:link w:val="QuoteChar"/>
    <w:uiPriority w:val="29"/>
    <w:qFormat/>
    <w:rsid w:val="009775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759C"/>
    <w:rPr>
      <w:rFonts w:ascii="Helvetica Light" w:hAnsi="Helvetica Light" w:cs="Manrope"/>
      <w:i/>
      <w:iCs/>
      <w:color w:val="404040" w:themeColor="text1" w:themeTint="BF"/>
      <w:szCs w:val="26"/>
    </w:rPr>
  </w:style>
  <w:style w:type="table" w:styleId="TableGrid">
    <w:name w:val="Table Grid"/>
    <w:basedOn w:val="TableNormal"/>
    <w:uiPriority w:val="59"/>
    <w:rsid w:val="00B16290"/>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16290"/>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ales\Desktop\STEP%20Word%20template.dotx" TargetMode="External"/></Relationships>
</file>

<file path=word/theme/theme1.xml><?xml version="1.0" encoding="utf-8"?>
<a:theme xmlns:a="http://schemas.openxmlformats.org/drawingml/2006/main" name="Office Theme">
  <a:themeElements>
    <a:clrScheme name="STEP">
      <a:dk1>
        <a:sysClr val="windowText" lastClr="000000"/>
      </a:dk1>
      <a:lt1>
        <a:sysClr val="window" lastClr="FFFFFF"/>
      </a:lt1>
      <a:dk2>
        <a:srgbClr val="014757"/>
      </a:dk2>
      <a:lt2>
        <a:srgbClr val="B8BCEC"/>
      </a:lt2>
      <a:accent1>
        <a:srgbClr val="7136B6"/>
      </a:accent1>
      <a:accent2>
        <a:srgbClr val="014757"/>
      </a:accent2>
      <a:accent3>
        <a:srgbClr val="CDFE64"/>
      </a:accent3>
      <a:accent4>
        <a:srgbClr val="2C8450"/>
      </a:accent4>
      <a:accent5>
        <a:srgbClr val="B8BCEC"/>
      </a:accent5>
      <a:accent6>
        <a:srgbClr val="CDFE64"/>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65E62113DB9C49BDE5FD185648F2A3" ma:contentTypeVersion="17" ma:contentTypeDescription="Create a new document." ma:contentTypeScope="" ma:versionID="7ed05fe22b5c66de969cf62ef6639b98">
  <xsd:schema xmlns:xsd="http://www.w3.org/2001/XMLSchema" xmlns:xs="http://www.w3.org/2001/XMLSchema" xmlns:p="http://schemas.microsoft.com/office/2006/metadata/properties" xmlns:ns1="http://schemas.microsoft.com/sharepoint/v3" xmlns:ns2="6f7a441f-6cad-4c7b-8a63-2a5021e4756c" xmlns:ns3="b47fb1cc-2ce4-4554-b59e-4bcc810b85eb" targetNamespace="http://schemas.microsoft.com/office/2006/metadata/properties" ma:root="true" ma:fieldsID="0592d431cb21a5c2622dcd8ada2fa454" ns1:_="" ns2:_="" ns3:_="">
    <xsd:import namespace="http://schemas.microsoft.com/sharepoint/v3"/>
    <xsd:import namespace="6f7a441f-6cad-4c7b-8a63-2a5021e4756c"/>
    <xsd:import namespace="b47fb1cc-2ce4-4554-b59e-4bcc810b85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a441f-6cad-4c7b-8a63-2a5021e47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07fe07-1463-45af-bec5-3880e262d48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7fb1cc-2ce4-4554-b59e-4bcc810b85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c95c27-d7e7-469a-b7db-357d3d48080f}" ma:internalName="TaxCatchAll" ma:showField="CatchAllData" ma:web="b47fb1cc-2ce4-4554-b59e-4bcc810b8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7a441f-6cad-4c7b-8a63-2a5021e4756c">
      <Terms xmlns="http://schemas.microsoft.com/office/infopath/2007/PartnerControls"/>
    </lcf76f155ced4ddcb4097134ff3c332f>
    <TaxCatchAll xmlns="b47fb1cc-2ce4-4554-b59e-4bcc810b85e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E4AA4EB-3447-4C30-9BAE-D388FA31B563}">
  <ds:schemaRefs>
    <ds:schemaRef ds:uri="http://schemas.openxmlformats.org/officeDocument/2006/bibliography"/>
  </ds:schemaRefs>
</ds:datastoreItem>
</file>

<file path=customXml/itemProps2.xml><?xml version="1.0" encoding="utf-8"?>
<ds:datastoreItem xmlns:ds="http://schemas.openxmlformats.org/officeDocument/2006/customXml" ds:itemID="{659940B1-DBCF-4D6B-93E7-65C78DCEAD2C}">
  <ds:schemaRefs>
    <ds:schemaRef ds:uri="http://schemas.microsoft.com/sharepoint/v3/contenttype/forms"/>
  </ds:schemaRefs>
</ds:datastoreItem>
</file>

<file path=customXml/itemProps3.xml><?xml version="1.0" encoding="utf-8"?>
<ds:datastoreItem xmlns:ds="http://schemas.openxmlformats.org/officeDocument/2006/customXml" ds:itemID="{649A77FB-5E0A-4037-B88C-84B9AB096158}"/>
</file>

<file path=customXml/itemProps4.xml><?xml version="1.0" encoding="utf-8"?>
<ds:datastoreItem xmlns:ds="http://schemas.openxmlformats.org/officeDocument/2006/customXml" ds:itemID="{5CE747FB-AFE5-423D-A623-F840655FDA45}">
  <ds:schemaRefs>
    <ds:schemaRef ds:uri="http://schemas.microsoft.com/office/2006/metadata/properties"/>
    <ds:schemaRef ds:uri="http://schemas.microsoft.com/office/infopath/2007/PartnerControls"/>
    <ds:schemaRef ds:uri="10ef0b88-2698-4fdf-86f5-7f6a4d247be2"/>
    <ds:schemaRef ds:uri="e6e8a216-f0f7-41d1-b13c-ba4148d8d873"/>
  </ds:schemaRefs>
</ds:datastoreItem>
</file>

<file path=docProps/app.xml><?xml version="1.0" encoding="utf-8"?>
<Properties xmlns="http://schemas.openxmlformats.org/officeDocument/2006/extended-properties" xmlns:vt="http://schemas.openxmlformats.org/officeDocument/2006/docPropsVTypes">
  <Template>STEP Word template.dotx</Template>
  <TotalTime>31</TotalTime>
  <Pages>4</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Eales</dc:creator>
  <cp:keywords/>
  <dc:description/>
  <cp:lastModifiedBy>Young, Alyson</cp:lastModifiedBy>
  <cp:revision>10</cp:revision>
  <dcterms:created xsi:type="dcterms:W3CDTF">2026-04-15T10:01:00Z</dcterms:created>
  <dcterms:modified xsi:type="dcterms:W3CDTF">2026-06-24T14:54:00Z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0x0101009F65E62113DB9C49BDE5FD185648F2A3</vt:lpwstr>
  </property>
  <property fmtid="{D5CDD505-2E9C-101B-9397-08002B2CF9AE}" pid="3" name="MediaServiceImageTags">
    <vt:lpwstr/>
  </property>
  <property fmtid="{D5CDD505-2E9C-101B-9397-08002B2CF9AE}" pid="4" name="Order">
    <vt:r8>43700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